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10440"/>
      </w:tblGrid>
      <w:tr w:rsidR="00F13755" w:rsidTr="00F13755">
        <w:tc>
          <w:tcPr>
            <w:tcW w:w="10440" w:type="dxa"/>
            <w:shd w:val="pct10" w:color="auto" w:fill="auto"/>
          </w:tcPr>
          <w:p w:rsidR="00F13755" w:rsidRDefault="00F13755">
            <w:pPr>
              <w:pStyle w:val="Standard1"/>
            </w:pPr>
          </w:p>
        </w:tc>
      </w:tr>
      <w:tr w:rsidR="00F13755" w:rsidTr="00F13755">
        <w:tc>
          <w:tcPr>
            <w:tcW w:w="10440" w:type="dxa"/>
            <w:tcBorders>
              <w:bottom w:val="double" w:sz="6" w:space="0" w:color="auto"/>
            </w:tcBorders>
            <w:shd w:val="pct10" w:color="auto" w:fill="auto"/>
          </w:tcPr>
          <w:p w:rsidR="00F13755" w:rsidRPr="00D34584" w:rsidRDefault="00F13755" w:rsidP="00F1375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D34584">
              <w:rPr>
                <w:b/>
                <w:bCs/>
                <w:sz w:val="24"/>
                <w:szCs w:val="24"/>
              </w:rPr>
              <w:t>ROCHELLE CITY COUNCIL</w:t>
            </w:r>
          </w:p>
          <w:p w:rsidR="000778A5" w:rsidRPr="000778A5" w:rsidRDefault="00F13755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0778A5">
              <w:rPr>
                <w:b/>
                <w:bCs/>
                <w:sz w:val="24"/>
                <w:szCs w:val="24"/>
              </w:rPr>
              <w:t>REGULAR MEETING</w:t>
            </w:r>
            <w:r w:rsidR="000B1CC2" w:rsidRPr="000778A5">
              <w:rPr>
                <w:b/>
                <w:bCs/>
                <w:sz w:val="24"/>
                <w:szCs w:val="24"/>
              </w:rPr>
              <w:t xml:space="preserve"> </w:t>
            </w:r>
            <w:bookmarkStart w:id="0" w:name="MinuteAdditional"/>
            <w:bookmarkEnd w:id="0"/>
            <w:r w:rsidR="001A7CD6">
              <w:rPr>
                <w:b/>
                <w:bCs/>
                <w:sz w:val="24"/>
                <w:szCs w:val="24"/>
              </w:rPr>
              <w:t>01/</w:t>
            </w:r>
            <w:r w:rsidR="00AE5570">
              <w:rPr>
                <w:b/>
                <w:bCs/>
                <w:sz w:val="24"/>
                <w:szCs w:val="24"/>
              </w:rPr>
              <w:t>24</w:t>
            </w:r>
            <w:r w:rsidR="001A7CD6">
              <w:rPr>
                <w:b/>
                <w:bCs/>
                <w:sz w:val="24"/>
                <w:szCs w:val="24"/>
              </w:rPr>
              <w:t>/11</w:t>
            </w:r>
          </w:p>
          <w:p w:rsidR="00B30B9F" w:rsidRPr="000778A5" w:rsidRDefault="00B30B9F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 w:rsidRPr="000778A5">
              <w:rPr>
                <w:b/>
                <w:bCs/>
                <w:sz w:val="24"/>
                <w:szCs w:val="24"/>
              </w:rPr>
              <w:t>INTRODUCTION OF NEW STAFF</w:t>
            </w:r>
          </w:p>
          <w:p w:rsidR="00B30B9F" w:rsidRPr="000778A5" w:rsidRDefault="00AE5570" w:rsidP="000778A5">
            <w:pPr>
              <w:widowControl w:val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Al </w:t>
            </w:r>
            <w:proofErr w:type="spellStart"/>
            <w:r>
              <w:rPr>
                <w:b/>
                <w:bCs/>
                <w:sz w:val="24"/>
                <w:szCs w:val="24"/>
              </w:rPr>
              <w:t>Corl</w:t>
            </w:r>
            <w:proofErr w:type="spellEnd"/>
            <w:r w:rsidR="00B30B9F" w:rsidRPr="000778A5">
              <w:rPr>
                <w:b/>
                <w:bCs/>
                <w:sz w:val="24"/>
                <w:szCs w:val="24"/>
              </w:rPr>
              <w:t xml:space="preserve"> – </w:t>
            </w:r>
            <w:r>
              <w:rPr>
                <w:b/>
                <w:bCs/>
                <w:sz w:val="24"/>
                <w:szCs w:val="24"/>
              </w:rPr>
              <w:t>CAD Supervisor</w:t>
            </w:r>
            <w:r w:rsidR="00CD7D7D">
              <w:rPr>
                <w:b/>
                <w:bCs/>
                <w:sz w:val="24"/>
                <w:szCs w:val="24"/>
              </w:rPr>
              <w:t xml:space="preserve"> </w:t>
            </w:r>
            <w:r w:rsidR="00B30B9F" w:rsidRPr="000778A5">
              <w:rPr>
                <w:b/>
                <w:bCs/>
                <w:sz w:val="24"/>
                <w:szCs w:val="24"/>
              </w:rPr>
              <w:t>(Full-time)</w:t>
            </w:r>
          </w:p>
          <w:p w:rsidR="00F13755" w:rsidRDefault="00F13755">
            <w:pPr>
              <w:pStyle w:val="Standard1"/>
            </w:pPr>
          </w:p>
        </w:tc>
      </w:tr>
      <w:tr w:rsidR="00F13755" w:rsidTr="00D34584">
        <w:tc>
          <w:tcPr>
            <w:tcW w:w="10440" w:type="dxa"/>
            <w:tcBorders>
              <w:top w:val="nil"/>
              <w:bottom w:val="nil"/>
            </w:tcBorders>
          </w:tcPr>
          <w:p w:rsidR="001F6E17" w:rsidRPr="001F6E17" w:rsidRDefault="001F6E17" w:rsidP="001F6E17">
            <w:pPr>
              <w:jc w:val="both"/>
              <w:rPr>
                <w:sz w:val="24"/>
              </w:rPr>
            </w:pP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  <w:r w:rsidRPr="009C4066">
              <w:rPr>
                <w:sz w:val="24"/>
              </w:rPr>
              <w:t xml:space="preserve">We are pleased to introduce our new Cad Supervisor, Al </w:t>
            </w:r>
            <w:proofErr w:type="spellStart"/>
            <w:r w:rsidRPr="009C4066">
              <w:rPr>
                <w:sz w:val="24"/>
              </w:rPr>
              <w:t>Corl</w:t>
            </w:r>
            <w:proofErr w:type="spellEnd"/>
            <w:r w:rsidRPr="009C4066">
              <w:rPr>
                <w:sz w:val="24"/>
              </w:rPr>
              <w:t xml:space="preserve">, who joined us on November 29, 2010. </w:t>
            </w: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  <w:r w:rsidRPr="009C4066">
              <w:rPr>
                <w:sz w:val="24"/>
              </w:rPr>
              <w:t xml:space="preserve">Al grew up in Rockford, and received his Associate Degree from Rock Valley College.  He brings with him </w:t>
            </w:r>
            <w:r w:rsidR="00C709D8" w:rsidRPr="009C4066">
              <w:rPr>
                <w:sz w:val="24"/>
              </w:rPr>
              <w:t>15 years</w:t>
            </w:r>
            <w:r w:rsidRPr="009C4066">
              <w:rPr>
                <w:sz w:val="24"/>
              </w:rPr>
              <w:t xml:space="preserve"> of AutoCAD experience, gained from as many years working for Ballard Electric in Rockford.</w:t>
            </w: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  <w:r w:rsidRPr="009C4066">
              <w:rPr>
                <w:sz w:val="24"/>
              </w:rPr>
              <w:t>Al and his wife Heather have 19-month-old twins, one son and one daughter.  You might be surprised to learn that Al has been officiating high school basketball for 17 years, which started as a money-making venture but has turned into a real passion of his.</w:t>
            </w: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</w:p>
          <w:p w:rsidR="009C4066" w:rsidRPr="009C4066" w:rsidRDefault="009C4066" w:rsidP="009C4066">
            <w:pPr>
              <w:widowControl w:val="0"/>
              <w:outlineLvl w:val="0"/>
              <w:rPr>
                <w:sz w:val="24"/>
              </w:rPr>
            </w:pPr>
            <w:r w:rsidRPr="009C4066">
              <w:rPr>
                <w:sz w:val="24"/>
              </w:rPr>
              <w:t>When he isn't chasing the children around or officiating, Al likes to golf and watch whatever Chicago sports team is playing.</w:t>
            </w:r>
          </w:p>
          <w:p w:rsidR="009D155E" w:rsidRDefault="009D155E" w:rsidP="009D155E">
            <w:pPr>
              <w:widowControl w:val="0"/>
              <w:outlineLvl w:val="0"/>
              <w:rPr>
                <w:sz w:val="24"/>
              </w:rPr>
            </w:pPr>
          </w:p>
          <w:p w:rsidR="000126E7" w:rsidRDefault="000126E7" w:rsidP="000126E7">
            <w:pPr>
              <w:jc w:val="both"/>
            </w:pPr>
          </w:p>
          <w:p w:rsidR="00281ECA" w:rsidRDefault="00281ECA" w:rsidP="00281ECA">
            <w:pPr>
              <w:widowControl w:val="0"/>
              <w:rPr>
                <w:sz w:val="24"/>
              </w:rPr>
            </w:pPr>
          </w:p>
          <w:p w:rsidR="00281ECA" w:rsidRDefault="00281ECA" w:rsidP="000126E7">
            <w:pPr>
              <w:jc w:val="both"/>
            </w:pPr>
          </w:p>
          <w:p w:rsidR="000A6100" w:rsidRDefault="000A6100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0A6100" w:rsidRDefault="000A6100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90824" w:rsidRDefault="00190824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F42322" w:rsidRDefault="00F42322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F42322" w:rsidRDefault="00F42322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A460D2" w:rsidRDefault="00A460D2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A460D2" w:rsidRDefault="00A460D2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A460D2" w:rsidRDefault="00A460D2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B31C9D" w:rsidRDefault="00B31C9D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B31C9D" w:rsidRDefault="00B31C9D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B31C9D" w:rsidRDefault="00B31C9D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B31C9D" w:rsidRDefault="00B31C9D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F6E17" w:rsidRDefault="001F6E17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F6E17" w:rsidRDefault="001F6E17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CD7D7D" w:rsidRDefault="00CD7D7D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2767D0" w:rsidRDefault="002767D0" w:rsidP="002767D0">
            <w:pPr>
              <w:widowControl w:val="0"/>
              <w:outlineLvl w:val="0"/>
              <w:rPr>
                <w:sz w:val="24"/>
              </w:rPr>
            </w:pPr>
          </w:p>
          <w:p w:rsidR="001F6E17" w:rsidRDefault="001F6E17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  <w:p w:rsidR="001F6E17" w:rsidRPr="000A6100" w:rsidRDefault="001F6E17" w:rsidP="000A6100">
            <w:pPr>
              <w:widowControl w:val="0"/>
              <w:ind w:left="2340" w:hanging="2340"/>
              <w:outlineLvl w:val="0"/>
              <w:rPr>
                <w:sz w:val="24"/>
              </w:rPr>
            </w:pPr>
          </w:p>
        </w:tc>
      </w:tr>
      <w:tr w:rsidR="00D34584" w:rsidTr="00F13755">
        <w:tc>
          <w:tcPr>
            <w:tcW w:w="10440" w:type="dxa"/>
            <w:tcBorders>
              <w:top w:val="nil"/>
            </w:tcBorders>
          </w:tcPr>
          <w:p w:rsidR="00D34584" w:rsidRDefault="00D34584" w:rsidP="00D34584">
            <w:pPr>
              <w:rPr>
                <w:b/>
                <w:noProof/>
                <w:sz w:val="23"/>
              </w:rPr>
            </w:pPr>
          </w:p>
        </w:tc>
      </w:tr>
    </w:tbl>
    <w:p w:rsidR="007C0B2F" w:rsidRDefault="007C0B2F" w:rsidP="00D34584">
      <w:pPr>
        <w:rPr>
          <w:lang w:val="en-GB"/>
        </w:rPr>
      </w:pPr>
    </w:p>
    <w:sectPr w:rsidR="007C0B2F" w:rsidSect="00FF0F8C">
      <w:pgSz w:w="12240" w:h="15840" w:code="1"/>
      <w:pgMar w:top="1440" w:right="1008" w:bottom="1440" w:left="100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1795"/>
    <w:multiLevelType w:val="hybridMultilevel"/>
    <w:tmpl w:val="EF820ED6"/>
    <w:lvl w:ilvl="0" w:tplc="2460FD9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2460FD9C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5604609C">
      <w:start w:val="1"/>
      <w:numFmt w:val="bullet"/>
      <w:lvlText w:val=""/>
      <w:lvlJc w:val="left"/>
      <w:pPr>
        <w:tabs>
          <w:tab w:val="num" w:pos="1980"/>
        </w:tabs>
        <w:ind w:left="1980" w:firstLine="0"/>
      </w:pPr>
      <w:rPr>
        <w:rFonts w:ascii="Symbol" w:hAnsi="Symbol" w:hint="default"/>
        <w:color w:val="auto"/>
      </w:rPr>
    </w:lvl>
    <w:lvl w:ilvl="3" w:tplc="A4C22728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1975649"/>
    <w:multiLevelType w:val="hybridMultilevel"/>
    <w:tmpl w:val="C8F876C0"/>
    <w:lvl w:ilvl="0" w:tplc="5604609C">
      <w:start w:val="1"/>
      <w:numFmt w:val="bullet"/>
      <w:lvlText w:val=""/>
      <w:lvlJc w:val="left"/>
      <w:pPr>
        <w:tabs>
          <w:tab w:val="num" w:pos="2160"/>
        </w:tabs>
        <w:ind w:left="216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21B0198D"/>
    <w:multiLevelType w:val="singleLevel"/>
    <w:tmpl w:val="FA10DBB8"/>
    <w:lvl w:ilvl="0">
      <w:start w:val="1"/>
      <w:numFmt w:val="upperRoman"/>
      <w:pStyle w:val="Heading1"/>
      <w:lvlText w:val="%1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250A2C49"/>
    <w:multiLevelType w:val="multilevel"/>
    <w:tmpl w:val="810080F0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</w:lvl>
    <w:lvl w:ilvl="2">
      <w:start w:val="1"/>
      <w:numFmt w:val="lowerRoman"/>
      <w:lvlText w:val="%3)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(%5)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(%6)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>
      <w:start w:val="1"/>
      <w:numFmt w:val="lowerRoman"/>
      <w:lvlText w:val="%9."/>
      <w:lvlJc w:val="left"/>
      <w:pPr>
        <w:tabs>
          <w:tab w:val="num" w:pos="4680"/>
        </w:tabs>
        <w:ind w:left="4680" w:hanging="360"/>
      </w:pPr>
    </w:lvl>
  </w:abstractNum>
  <w:abstractNum w:abstractNumId="4">
    <w:nsid w:val="2FBA24F3"/>
    <w:multiLevelType w:val="hybridMultilevel"/>
    <w:tmpl w:val="8466D36C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">
    <w:nsid w:val="35232DDD"/>
    <w:multiLevelType w:val="hybridMultilevel"/>
    <w:tmpl w:val="88243B80"/>
    <w:lvl w:ilvl="0" w:tplc="0409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">
    <w:nsid w:val="37AA3AF1"/>
    <w:multiLevelType w:val="hybridMultilevel"/>
    <w:tmpl w:val="EE7E171C"/>
    <w:lvl w:ilvl="0" w:tplc="5604609C">
      <w:start w:val="1"/>
      <w:numFmt w:val="bullet"/>
      <w:lvlText w:val=""/>
      <w:lvlJc w:val="left"/>
      <w:pPr>
        <w:tabs>
          <w:tab w:val="num" w:pos="2280"/>
        </w:tabs>
        <w:ind w:left="228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320"/>
        </w:tabs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040"/>
        </w:tabs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760"/>
        </w:tabs>
        <w:ind w:left="8760" w:hanging="360"/>
      </w:pPr>
      <w:rPr>
        <w:rFonts w:ascii="Wingdings" w:hAnsi="Wingdings" w:hint="default"/>
      </w:rPr>
    </w:lvl>
  </w:abstractNum>
  <w:abstractNum w:abstractNumId="7">
    <w:nsid w:val="422966CB"/>
    <w:multiLevelType w:val="hybridMultilevel"/>
    <w:tmpl w:val="03647D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3DB69E5"/>
    <w:multiLevelType w:val="hybridMultilevel"/>
    <w:tmpl w:val="342E5A2E"/>
    <w:lvl w:ilvl="0" w:tplc="04090017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9">
    <w:nsid w:val="4D155FEF"/>
    <w:multiLevelType w:val="hybridMultilevel"/>
    <w:tmpl w:val="179AF2DA"/>
    <w:lvl w:ilvl="0" w:tplc="04090017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60DB0F2E"/>
    <w:multiLevelType w:val="hybridMultilevel"/>
    <w:tmpl w:val="07D85D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43B738A"/>
    <w:multiLevelType w:val="hybridMultilevel"/>
    <w:tmpl w:val="669620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CF7BC7"/>
    <w:multiLevelType w:val="hybridMultilevel"/>
    <w:tmpl w:val="B2B0B84E"/>
    <w:lvl w:ilvl="0" w:tplc="0409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73B7783B"/>
    <w:multiLevelType w:val="multilevel"/>
    <w:tmpl w:val="03647D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2A66C9"/>
    <w:multiLevelType w:val="hybridMultilevel"/>
    <w:tmpl w:val="4E3E307C"/>
    <w:lvl w:ilvl="0" w:tplc="5798CEC8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>
    <w:nsid w:val="7FFE05EF"/>
    <w:multiLevelType w:val="hybridMultilevel"/>
    <w:tmpl w:val="8C34376A"/>
    <w:lvl w:ilvl="0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14"/>
  </w:num>
  <w:num w:numId="7">
    <w:abstractNumId w:val="12"/>
  </w:num>
  <w:num w:numId="8">
    <w:abstractNumId w:val="9"/>
  </w:num>
  <w:num w:numId="9">
    <w:abstractNumId w:val="10"/>
  </w:num>
  <w:num w:numId="10">
    <w:abstractNumId w:val="7"/>
  </w:num>
  <w:num w:numId="11">
    <w:abstractNumId w:val="13"/>
  </w:num>
  <w:num w:numId="12">
    <w:abstractNumId w:val="2"/>
  </w:num>
  <w:num w:numId="13">
    <w:abstractNumId w:val="3"/>
  </w:num>
  <w:num w:numId="14">
    <w:abstractNumId w:val="15"/>
  </w:num>
  <w:num w:numId="15">
    <w:abstractNumId w:val="6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19"/>
  <w:removePersonalInformation/>
  <w:doNotDisplayPageBoundaries/>
  <w:proofState w:spelling="clean" w:grammar="clean"/>
  <w:attachedTemplate r:id="rId1"/>
  <w:stylePaneFormatFilter w:val="3F01"/>
  <w:doNotTrackMoves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Agenda Post Wizard Balloon" w:val="0"/>
  </w:docVars>
  <w:rsids>
    <w:rsidRoot w:val="00F13755"/>
    <w:rsid w:val="000126E7"/>
    <w:rsid w:val="00030D40"/>
    <w:rsid w:val="00044519"/>
    <w:rsid w:val="000544D7"/>
    <w:rsid w:val="0007204F"/>
    <w:rsid w:val="000778A5"/>
    <w:rsid w:val="000963F1"/>
    <w:rsid w:val="000A6100"/>
    <w:rsid w:val="000B1CC2"/>
    <w:rsid w:val="000B5726"/>
    <w:rsid w:val="000C495F"/>
    <w:rsid w:val="000D29B9"/>
    <w:rsid w:val="000E1E0D"/>
    <w:rsid w:val="000F3756"/>
    <w:rsid w:val="000F5C53"/>
    <w:rsid w:val="00120431"/>
    <w:rsid w:val="0012579E"/>
    <w:rsid w:val="001417F1"/>
    <w:rsid w:val="00143E3A"/>
    <w:rsid w:val="001535BB"/>
    <w:rsid w:val="00165514"/>
    <w:rsid w:val="00180DCA"/>
    <w:rsid w:val="0018103E"/>
    <w:rsid w:val="00190824"/>
    <w:rsid w:val="001920E8"/>
    <w:rsid w:val="001A363C"/>
    <w:rsid w:val="001A7CD6"/>
    <w:rsid w:val="001B7575"/>
    <w:rsid w:val="001C1923"/>
    <w:rsid w:val="001D01D2"/>
    <w:rsid w:val="001E215B"/>
    <w:rsid w:val="001F4D6A"/>
    <w:rsid w:val="001F6E17"/>
    <w:rsid w:val="00207F81"/>
    <w:rsid w:val="00212393"/>
    <w:rsid w:val="0023274C"/>
    <w:rsid w:val="00243FCA"/>
    <w:rsid w:val="002513CE"/>
    <w:rsid w:val="00255652"/>
    <w:rsid w:val="00257CE3"/>
    <w:rsid w:val="002621BF"/>
    <w:rsid w:val="00270A62"/>
    <w:rsid w:val="002739A8"/>
    <w:rsid w:val="0027538F"/>
    <w:rsid w:val="002767D0"/>
    <w:rsid w:val="00281ECA"/>
    <w:rsid w:val="00294FF1"/>
    <w:rsid w:val="002A19B9"/>
    <w:rsid w:val="002D285E"/>
    <w:rsid w:val="002F2A5F"/>
    <w:rsid w:val="002F47FD"/>
    <w:rsid w:val="00336C92"/>
    <w:rsid w:val="00345D58"/>
    <w:rsid w:val="00381096"/>
    <w:rsid w:val="00383EFF"/>
    <w:rsid w:val="003858CC"/>
    <w:rsid w:val="003858D2"/>
    <w:rsid w:val="00386AD2"/>
    <w:rsid w:val="0039210A"/>
    <w:rsid w:val="00395579"/>
    <w:rsid w:val="003F10CB"/>
    <w:rsid w:val="003F151A"/>
    <w:rsid w:val="003F67DD"/>
    <w:rsid w:val="00417498"/>
    <w:rsid w:val="0043227D"/>
    <w:rsid w:val="00432F7A"/>
    <w:rsid w:val="004463D1"/>
    <w:rsid w:val="0045277E"/>
    <w:rsid w:val="004653F9"/>
    <w:rsid w:val="004B7182"/>
    <w:rsid w:val="004D61CF"/>
    <w:rsid w:val="004D6FD7"/>
    <w:rsid w:val="004E60EA"/>
    <w:rsid w:val="00514499"/>
    <w:rsid w:val="00531203"/>
    <w:rsid w:val="00551D44"/>
    <w:rsid w:val="00561DE9"/>
    <w:rsid w:val="005720AB"/>
    <w:rsid w:val="0059039A"/>
    <w:rsid w:val="005926CC"/>
    <w:rsid w:val="005A7194"/>
    <w:rsid w:val="005B7F2E"/>
    <w:rsid w:val="005C4CD5"/>
    <w:rsid w:val="005E22B5"/>
    <w:rsid w:val="00613D62"/>
    <w:rsid w:val="00641B79"/>
    <w:rsid w:val="006506F6"/>
    <w:rsid w:val="00664AA4"/>
    <w:rsid w:val="0066588B"/>
    <w:rsid w:val="00665FD5"/>
    <w:rsid w:val="00674881"/>
    <w:rsid w:val="00675F1C"/>
    <w:rsid w:val="006827CF"/>
    <w:rsid w:val="00695452"/>
    <w:rsid w:val="006A12C7"/>
    <w:rsid w:val="006B66F9"/>
    <w:rsid w:val="006C25AC"/>
    <w:rsid w:val="006C2A41"/>
    <w:rsid w:val="006C6899"/>
    <w:rsid w:val="006D1053"/>
    <w:rsid w:val="006F3CD5"/>
    <w:rsid w:val="007000CB"/>
    <w:rsid w:val="00701B7F"/>
    <w:rsid w:val="00722633"/>
    <w:rsid w:val="0072702A"/>
    <w:rsid w:val="00731C8E"/>
    <w:rsid w:val="00740BF4"/>
    <w:rsid w:val="00744882"/>
    <w:rsid w:val="0075574A"/>
    <w:rsid w:val="007574F5"/>
    <w:rsid w:val="00780475"/>
    <w:rsid w:val="007B58AE"/>
    <w:rsid w:val="007C0B2F"/>
    <w:rsid w:val="007C14B2"/>
    <w:rsid w:val="007C68E1"/>
    <w:rsid w:val="007D2C51"/>
    <w:rsid w:val="007E19F9"/>
    <w:rsid w:val="00815FE8"/>
    <w:rsid w:val="00843061"/>
    <w:rsid w:val="0085162A"/>
    <w:rsid w:val="00854A5B"/>
    <w:rsid w:val="008A7CFF"/>
    <w:rsid w:val="008D2335"/>
    <w:rsid w:val="008E0BEF"/>
    <w:rsid w:val="00900FD2"/>
    <w:rsid w:val="009040CD"/>
    <w:rsid w:val="00914BFA"/>
    <w:rsid w:val="00951203"/>
    <w:rsid w:val="00957AC1"/>
    <w:rsid w:val="00970C71"/>
    <w:rsid w:val="00971D09"/>
    <w:rsid w:val="009868B3"/>
    <w:rsid w:val="00994BE6"/>
    <w:rsid w:val="00997FFA"/>
    <w:rsid w:val="009B5FDE"/>
    <w:rsid w:val="009C1799"/>
    <w:rsid w:val="009C2E47"/>
    <w:rsid w:val="009C4066"/>
    <w:rsid w:val="009D0074"/>
    <w:rsid w:val="009D155E"/>
    <w:rsid w:val="009D7B44"/>
    <w:rsid w:val="009E46B7"/>
    <w:rsid w:val="009E5D4F"/>
    <w:rsid w:val="009F2C2A"/>
    <w:rsid w:val="00A02D4B"/>
    <w:rsid w:val="00A12251"/>
    <w:rsid w:val="00A25802"/>
    <w:rsid w:val="00A326A6"/>
    <w:rsid w:val="00A460D2"/>
    <w:rsid w:val="00A54263"/>
    <w:rsid w:val="00A66307"/>
    <w:rsid w:val="00A7048D"/>
    <w:rsid w:val="00A91E29"/>
    <w:rsid w:val="00AE5570"/>
    <w:rsid w:val="00AE7368"/>
    <w:rsid w:val="00B04328"/>
    <w:rsid w:val="00B06B01"/>
    <w:rsid w:val="00B10DC2"/>
    <w:rsid w:val="00B13F4E"/>
    <w:rsid w:val="00B30B9F"/>
    <w:rsid w:val="00B31C9D"/>
    <w:rsid w:val="00B33736"/>
    <w:rsid w:val="00B357FB"/>
    <w:rsid w:val="00B45BB3"/>
    <w:rsid w:val="00B46C0A"/>
    <w:rsid w:val="00B55225"/>
    <w:rsid w:val="00B73127"/>
    <w:rsid w:val="00B8194B"/>
    <w:rsid w:val="00B96713"/>
    <w:rsid w:val="00BA081D"/>
    <w:rsid w:val="00BA6452"/>
    <w:rsid w:val="00BB2125"/>
    <w:rsid w:val="00BB6B9D"/>
    <w:rsid w:val="00BE3A55"/>
    <w:rsid w:val="00BF23E0"/>
    <w:rsid w:val="00C02254"/>
    <w:rsid w:val="00C02AA3"/>
    <w:rsid w:val="00C051EC"/>
    <w:rsid w:val="00C11939"/>
    <w:rsid w:val="00C27CF4"/>
    <w:rsid w:val="00C34DA1"/>
    <w:rsid w:val="00C354D5"/>
    <w:rsid w:val="00C3561B"/>
    <w:rsid w:val="00C54745"/>
    <w:rsid w:val="00C709D8"/>
    <w:rsid w:val="00C76AC2"/>
    <w:rsid w:val="00C977A8"/>
    <w:rsid w:val="00CA233F"/>
    <w:rsid w:val="00CA2546"/>
    <w:rsid w:val="00CB0BEC"/>
    <w:rsid w:val="00CC07BB"/>
    <w:rsid w:val="00CD79A2"/>
    <w:rsid w:val="00CD7D7D"/>
    <w:rsid w:val="00CF4ABA"/>
    <w:rsid w:val="00D34584"/>
    <w:rsid w:val="00D56219"/>
    <w:rsid w:val="00D5776F"/>
    <w:rsid w:val="00D66AF9"/>
    <w:rsid w:val="00D71CF1"/>
    <w:rsid w:val="00D9119F"/>
    <w:rsid w:val="00D92B2F"/>
    <w:rsid w:val="00DA41A9"/>
    <w:rsid w:val="00DC6A63"/>
    <w:rsid w:val="00E04786"/>
    <w:rsid w:val="00E04CA6"/>
    <w:rsid w:val="00E04F9D"/>
    <w:rsid w:val="00E30C42"/>
    <w:rsid w:val="00E401AF"/>
    <w:rsid w:val="00E46712"/>
    <w:rsid w:val="00E51617"/>
    <w:rsid w:val="00E65727"/>
    <w:rsid w:val="00E8133F"/>
    <w:rsid w:val="00E853B0"/>
    <w:rsid w:val="00E95BF2"/>
    <w:rsid w:val="00EA25B9"/>
    <w:rsid w:val="00EE73A3"/>
    <w:rsid w:val="00EF26F3"/>
    <w:rsid w:val="00EF3747"/>
    <w:rsid w:val="00F061C7"/>
    <w:rsid w:val="00F13755"/>
    <w:rsid w:val="00F16FB0"/>
    <w:rsid w:val="00F21993"/>
    <w:rsid w:val="00F315B0"/>
    <w:rsid w:val="00F346AD"/>
    <w:rsid w:val="00F42322"/>
    <w:rsid w:val="00F51728"/>
    <w:rsid w:val="00FA22E5"/>
    <w:rsid w:val="00FB1B74"/>
    <w:rsid w:val="00FB6399"/>
    <w:rsid w:val="00FC124C"/>
    <w:rsid w:val="00FC5253"/>
    <w:rsid w:val="00FD32F6"/>
    <w:rsid w:val="00FE1CBD"/>
    <w:rsid w:val="00FF0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F0F8C"/>
  </w:style>
  <w:style w:type="paragraph" w:styleId="Heading1">
    <w:name w:val="heading 1"/>
    <w:basedOn w:val="Normal"/>
    <w:next w:val="Normal"/>
    <w:qFormat/>
    <w:rsid w:val="00D34584"/>
    <w:pPr>
      <w:keepNext/>
      <w:numPr>
        <w:numId w:val="12"/>
      </w:numPr>
      <w:jc w:val="both"/>
      <w:outlineLvl w:val="0"/>
    </w:pPr>
    <w:rPr>
      <w:b/>
      <w:sz w:val="24"/>
    </w:rPr>
  </w:style>
  <w:style w:type="paragraph" w:styleId="Heading2">
    <w:name w:val="heading 2"/>
    <w:basedOn w:val="Normal"/>
    <w:next w:val="Normal"/>
    <w:qFormat/>
    <w:rsid w:val="00B30B9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641B79"/>
    <w:rPr>
      <w:rFonts w:ascii="Tahoma" w:hAnsi="Tahoma" w:cs="Tahoma"/>
      <w:sz w:val="16"/>
      <w:szCs w:val="16"/>
    </w:rPr>
  </w:style>
  <w:style w:type="paragraph" w:customStyle="1" w:styleId="Standard1">
    <w:name w:val="Standard1"/>
    <w:basedOn w:val="Normal"/>
    <w:rsid w:val="00F13755"/>
    <w:pPr>
      <w:spacing w:before="60" w:after="60"/>
    </w:pPr>
  </w:style>
  <w:style w:type="character" w:styleId="Hyperlink">
    <w:name w:val="Hyperlink"/>
    <w:basedOn w:val="DefaultParagraphFont"/>
    <w:rsid w:val="001920E8"/>
    <w:rPr>
      <w:color w:val="0000FF"/>
      <w:u w:val="single"/>
    </w:rPr>
  </w:style>
  <w:style w:type="character" w:styleId="FollowedHyperlink">
    <w:name w:val="FollowedHyperlink"/>
    <w:basedOn w:val="DefaultParagraphFont"/>
    <w:rsid w:val="00F51728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34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4820">
      <w:bodyDiv w:val="1"/>
      <w:marLeft w:val="53"/>
      <w:marRight w:val="53"/>
      <w:marTop w:val="53"/>
      <w:marBottom w:val="13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64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3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9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5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Agenda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Agenda Wizard</Template>
  <TotalTime>0</TotalTime>
  <Pages>1</Pages>
  <Words>133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Rochelle City Council Meeting</vt:lpstr>
    </vt:vector>
  </TitlesOfParts>
  <LinksUpToDate>false</LinksUpToDate>
  <CharactersWithSpaces>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Rochelle City Council Meeting</dc:title>
  <dc:subject>Call to Order</dc:subject>
  <dc:creator/>
  <cp:lastModifiedBy/>
  <cp:revision>1</cp:revision>
  <cp:lastPrinted>2011-01-05T16:36:00Z</cp:lastPrinted>
  <dcterms:created xsi:type="dcterms:W3CDTF">2011-01-20T13:34:00Z</dcterms:created>
  <dcterms:modified xsi:type="dcterms:W3CDTF">2011-01-20T13:55:00Z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</Properties>
</file>