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/>
      </w:tblPr>
      <w:tblGrid>
        <w:gridCol w:w="10440"/>
      </w:tblGrid>
      <w:tr w:rsidR="00F13755" w:rsidTr="00F13755">
        <w:tc>
          <w:tcPr>
            <w:tcW w:w="10440" w:type="dxa"/>
            <w:shd w:val="pct10" w:color="auto" w:fill="auto"/>
          </w:tcPr>
          <w:p w:rsidR="00F13755" w:rsidRDefault="00F13755">
            <w:pPr>
              <w:pStyle w:val="Standard1"/>
            </w:pPr>
          </w:p>
        </w:tc>
      </w:tr>
      <w:tr w:rsidR="00F13755" w:rsidTr="00F13755">
        <w:tc>
          <w:tcPr>
            <w:tcW w:w="10440" w:type="dxa"/>
            <w:tcBorders>
              <w:bottom w:val="double" w:sz="6" w:space="0" w:color="auto"/>
            </w:tcBorders>
            <w:shd w:val="pct10" w:color="auto" w:fill="auto"/>
          </w:tcPr>
          <w:p w:rsidR="00F13755" w:rsidRPr="00D34584" w:rsidRDefault="00F13755" w:rsidP="00F13755">
            <w:pPr>
              <w:widowControl w:val="0"/>
              <w:jc w:val="center"/>
              <w:rPr>
                <w:b/>
                <w:bCs/>
                <w:sz w:val="24"/>
                <w:szCs w:val="24"/>
              </w:rPr>
            </w:pPr>
            <w:r w:rsidRPr="00D34584">
              <w:rPr>
                <w:b/>
                <w:bCs/>
                <w:sz w:val="24"/>
                <w:szCs w:val="24"/>
              </w:rPr>
              <w:t>ROCHELLE CITY COUNCIL</w:t>
            </w:r>
          </w:p>
          <w:p w:rsidR="000778A5" w:rsidRPr="000778A5" w:rsidRDefault="00F13755" w:rsidP="000778A5">
            <w:pPr>
              <w:widowControl w:val="0"/>
              <w:jc w:val="center"/>
              <w:rPr>
                <w:b/>
                <w:bCs/>
                <w:sz w:val="24"/>
                <w:szCs w:val="24"/>
              </w:rPr>
            </w:pPr>
            <w:r w:rsidRPr="000778A5">
              <w:rPr>
                <w:b/>
                <w:bCs/>
                <w:sz w:val="24"/>
                <w:szCs w:val="24"/>
              </w:rPr>
              <w:t>REGULAR MEETING</w:t>
            </w:r>
            <w:r w:rsidR="000B1CC2" w:rsidRPr="000778A5">
              <w:rPr>
                <w:b/>
                <w:bCs/>
                <w:sz w:val="24"/>
                <w:szCs w:val="24"/>
              </w:rPr>
              <w:t xml:space="preserve"> </w:t>
            </w:r>
            <w:bookmarkStart w:id="0" w:name="MinuteAdditional"/>
            <w:bookmarkEnd w:id="0"/>
            <w:r w:rsidR="004A52F2">
              <w:rPr>
                <w:b/>
                <w:bCs/>
                <w:sz w:val="24"/>
                <w:szCs w:val="24"/>
              </w:rPr>
              <w:t>08</w:t>
            </w:r>
            <w:r w:rsidR="00F95383">
              <w:rPr>
                <w:b/>
                <w:bCs/>
                <w:sz w:val="24"/>
                <w:szCs w:val="24"/>
              </w:rPr>
              <w:t>/</w:t>
            </w:r>
            <w:r w:rsidR="00826052">
              <w:rPr>
                <w:b/>
                <w:bCs/>
                <w:sz w:val="24"/>
                <w:szCs w:val="24"/>
              </w:rPr>
              <w:t>1</w:t>
            </w:r>
            <w:r w:rsidR="004A52F2">
              <w:rPr>
                <w:b/>
                <w:bCs/>
                <w:sz w:val="24"/>
                <w:szCs w:val="24"/>
              </w:rPr>
              <w:t>3</w:t>
            </w:r>
            <w:r w:rsidR="00826052">
              <w:rPr>
                <w:b/>
                <w:bCs/>
                <w:sz w:val="24"/>
                <w:szCs w:val="24"/>
              </w:rPr>
              <w:t>/12</w:t>
            </w:r>
          </w:p>
          <w:p w:rsidR="00B30B9F" w:rsidRPr="000778A5" w:rsidRDefault="00826052" w:rsidP="000778A5">
            <w:pPr>
              <w:widowControl w:val="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EMPLOYEE </w:t>
            </w:r>
            <w:r w:rsidR="00B30B9F" w:rsidRPr="000778A5">
              <w:rPr>
                <w:b/>
                <w:bCs/>
                <w:sz w:val="24"/>
                <w:szCs w:val="24"/>
              </w:rPr>
              <w:t xml:space="preserve">INTRODUCTION </w:t>
            </w:r>
          </w:p>
          <w:p w:rsidR="00B30B9F" w:rsidRPr="000778A5" w:rsidRDefault="004A52F2" w:rsidP="000778A5">
            <w:pPr>
              <w:widowControl w:val="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Tyler </w:t>
            </w:r>
            <w:proofErr w:type="spellStart"/>
            <w:r>
              <w:rPr>
                <w:b/>
                <w:bCs/>
                <w:sz w:val="24"/>
                <w:szCs w:val="24"/>
              </w:rPr>
              <w:t>Carls</w:t>
            </w:r>
            <w:proofErr w:type="spellEnd"/>
            <w:r w:rsidR="00413347">
              <w:rPr>
                <w:b/>
                <w:bCs/>
                <w:sz w:val="24"/>
                <w:szCs w:val="24"/>
              </w:rPr>
              <w:t xml:space="preserve"> </w:t>
            </w:r>
            <w:r w:rsidR="00B30B9F" w:rsidRPr="000778A5">
              <w:rPr>
                <w:b/>
                <w:bCs/>
                <w:sz w:val="24"/>
                <w:szCs w:val="24"/>
              </w:rPr>
              <w:t xml:space="preserve">– </w:t>
            </w:r>
            <w:r>
              <w:rPr>
                <w:b/>
                <w:bCs/>
                <w:sz w:val="24"/>
                <w:szCs w:val="24"/>
              </w:rPr>
              <w:t>Fulltime Firefighter/P</w:t>
            </w:r>
            <w:r w:rsidRPr="004A52F2">
              <w:rPr>
                <w:b/>
                <w:bCs/>
                <w:sz w:val="24"/>
                <w:szCs w:val="24"/>
              </w:rPr>
              <w:t>aramedic</w:t>
            </w:r>
            <w:r>
              <w:rPr>
                <w:b/>
                <w:bCs/>
                <w:sz w:val="24"/>
                <w:szCs w:val="24"/>
              </w:rPr>
              <w:t xml:space="preserve"> Fire Department</w:t>
            </w:r>
          </w:p>
          <w:p w:rsidR="00F13755" w:rsidRDefault="00F13755">
            <w:pPr>
              <w:pStyle w:val="Standard1"/>
            </w:pPr>
          </w:p>
        </w:tc>
      </w:tr>
      <w:tr w:rsidR="00F13755" w:rsidTr="00D34584">
        <w:tc>
          <w:tcPr>
            <w:tcW w:w="10440" w:type="dxa"/>
            <w:tcBorders>
              <w:top w:val="nil"/>
              <w:bottom w:val="nil"/>
            </w:tcBorders>
          </w:tcPr>
          <w:p w:rsidR="001F6E17" w:rsidRPr="001F6E17" w:rsidRDefault="001F6E17" w:rsidP="001F6E17">
            <w:pPr>
              <w:jc w:val="both"/>
              <w:rPr>
                <w:sz w:val="24"/>
              </w:rPr>
            </w:pPr>
          </w:p>
          <w:p w:rsidR="0095778E" w:rsidRPr="00700062" w:rsidRDefault="0095778E" w:rsidP="0095778E">
            <w:pPr>
              <w:pStyle w:val="BodyText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700062">
              <w:rPr>
                <w:rFonts w:ascii="Times New Roman" w:hAnsi="Times New Roman"/>
                <w:sz w:val="24"/>
                <w:szCs w:val="24"/>
              </w:rPr>
              <w:t xml:space="preserve">Tyler </w:t>
            </w:r>
            <w:proofErr w:type="spellStart"/>
            <w:r w:rsidRPr="00700062">
              <w:rPr>
                <w:rFonts w:ascii="Times New Roman" w:hAnsi="Times New Roman"/>
                <w:sz w:val="24"/>
                <w:szCs w:val="24"/>
              </w:rPr>
              <w:t>Carls</w:t>
            </w:r>
            <w:proofErr w:type="spellEnd"/>
            <w:r w:rsidRPr="00700062">
              <w:rPr>
                <w:rFonts w:ascii="Times New Roman" w:hAnsi="Times New Roman"/>
                <w:sz w:val="24"/>
                <w:szCs w:val="24"/>
              </w:rPr>
              <w:t xml:space="preserve"> began his fulltime </w:t>
            </w:r>
            <w:r w:rsidR="00E411C2">
              <w:rPr>
                <w:rFonts w:ascii="Times New Roman" w:hAnsi="Times New Roman"/>
                <w:sz w:val="24"/>
                <w:szCs w:val="24"/>
              </w:rPr>
              <w:t xml:space="preserve">firefighter </w:t>
            </w:r>
            <w:r w:rsidRPr="00700062">
              <w:rPr>
                <w:rFonts w:ascii="Times New Roman" w:hAnsi="Times New Roman"/>
                <w:sz w:val="24"/>
                <w:szCs w:val="24"/>
              </w:rPr>
              <w:t>career on Monday, July 23</w:t>
            </w:r>
            <w:r w:rsidRPr="00700062">
              <w:rPr>
                <w:rFonts w:ascii="Times New Roman" w:hAnsi="Times New Roman"/>
                <w:sz w:val="24"/>
                <w:szCs w:val="24"/>
                <w:vertAlign w:val="superscript"/>
              </w:rPr>
              <w:t>rd</w:t>
            </w:r>
            <w:r w:rsidRPr="00700062">
              <w:rPr>
                <w:rFonts w:ascii="Times New Roman" w:hAnsi="Times New Roman"/>
                <w:sz w:val="24"/>
                <w:szCs w:val="24"/>
              </w:rPr>
              <w:t xml:space="preserve">.  </w:t>
            </w:r>
            <w:proofErr w:type="spellStart"/>
            <w:r w:rsidRPr="00700062">
              <w:rPr>
                <w:rFonts w:ascii="Times New Roman" w:hAnsi="Times New Roman"/>
                <w:sz w:val="24"/>
                <w:szCs w:val="24"/>
              </w:rPr>
              <w:t>Carls</w:t>
            </w:r>
            <w:proofErr w:type="spellEnd"/>
            <w:r w:rsidRPr="00700062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BE28D0">
              <w:rPr>
                <w:rFonts w:ascii="Times New Roman" w:hAnsi="Times New Roman"/>
                <w:sz w:val="24"/>
                <w:szCs w:val="24"/>
              </w:rPr>
              <w:t xml:space="preserve">originally </w:t>
            </w:r>
            <w:r w:rsidR="00BB17BE">
              <w:rPr>
                <w:rFonts w:ascii="Times New Roman" w:hAnsi="Times New Roman"/>
                <w:sz w:val="24"/>
                <w:szCs w:val="24"/>
              </w:rPr>
              <w:t>joined the</w:t>
            </w:r>
            <w:r w:rsidRPr="00700062">
              <w:rPr>
                <w:rFonts w:ascii="Times New Roman" w:hAnsi="Times New Roman"/>
                <w:sz w:val="24"/>
                <w:szCs w:val="24"/>
              </w:rPr>
              <w:t xml:space="preserve"> fire service in May of 2009</w:t>
            </w:r>
            <w:r w:rsidR="00BB17BE">
              <w:rPr>
                <w:rFonts w:ascii="Times New Roman" w:hAnsi="Times New Roman"/>
                <w:sz w:val="24"/>
                <w:szCs w:val="24"/>
              </w:rPr>
              <w:t>, immediately after graduating from Rochelle Township High School,</w:t>
            </w:r>
            <w:r w:rsidRPr="00700062">
              <w:rPr>
                <w:rFonts w:ascii="Times New Roman" w:hAnsi="Times New Roman"/>
                <w:sz w:val="24"/>
                <w:szCs w:val="24"/>
              </w:rPr>
              <w:t xml:space="preserve"> as a paid-on-call firefighter with the Ogle-Lee Fire Protection District, serving at the Flagg Center station. He later joined the Rochelle Fire Department as a paid-on-call firefighter in August of the same year. He has served as a “sleeper” or a fill-in for our fulltime staff since that time. F</w:t>
            </w:r>
            <w:r w:rsidR="00BB17BE">
              <w:rPr>
                <w:rFonts w:ascii="Times New Roman" w:hAnsi="Times New Roman"/>
                <w:sz w:val="24"/>
                <w:szCs w:val="24"/>
              </w:rPr>
              <w:t>irefighter</w:t>
            </w:r>
            <w:r w:rsidRPr="00700062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700062">
              <w:rPr>
                <w:rFonts w:ascii="Times New Roman" w:hAnsi="Times New Roman"/>
                <w:sz w:val="24"/>
                <w:szCs w:val="24"/>
              </w:rPr>
              <w:t>Carls</w:t>
            </w:r>
            <w:proofErr w:type="spellEnd"/>
            <w:r w:rsidRPr="00700062">
              <w:rPr>
                <w:rFonts w:ascii="Times New Roman" w:hAnsi="Times New Roman"/>
                <w:sz w:val="24"/>
                <w:szCs w:val="24"/>
              </w:rPr>
              <w:t xml:space="preserve"> earned his Illinois Certified Firefighter II and completed the EMT-Paramedic Associate of Applied Science Degree at </w:t>
            </w:r>
            <w:proofErr w:type="spellStart"/>
            <w:r w:rsidRPr="00700062">
              <w:rPr>
                <w:rFonts w:ascii="Times New Roman" w:hAnsi="Times New Roman"/>
                <w:sz w:val="24"/>
                <w:szCs w:val="24"/>
              </w:rPr>
              <w:t>Kishwaukee</w:t>
            </w:r>
            <w:proofErr w:type="spellEnd"/>
            <w:r w:rsidRPr="00700062">
              <w:rPr>
                <w:rFonts w:ascii="Times New Roman" w:hAnsi="Times New Roman"/>
                <w:sz w:val="24"/>
                <w:szCs w:val="24"/>
              </w:rPr>
              <w:t xml:space="preserve"> College. In his short career, Tyler has earned his Illinois Fire Service Instructor certificate, Hazardous Materials – Operations level certificate, Basic Operations Firefighter and is a field instructor for the Illinois Fire Service Institute in the </w:t>
            </w:r>
            <w:proofErr w:type="spellStart"/>
            <w:r w:rsidRPr="00700062">
              <w:rPr>
                <w:rFonts w:ascii="Times New Roman" w:hAnsi="Times New Roman"/>
                <w:sz w:val="24"/>
                <w:szCs w:val="24"/>
              </w:rPr>
              <w:t>Wildland</w:t>
            </w:r>
            <w:proofErr w:type="spellEnd"/>
            <w:r w:rsidRPr="00700062">
              <w:rPr>
                <w:rFonts w:ascii="Times New Roman" w:hAnsi="Times New Roman"/>
                <w:sz w:val="24"/>
                <w:szCs w:val="24"/>
              </w:rPr>
              <w:t xml:space="preserve"> Firefighter Program. It is my extreme pleasure to introduce F</w:t>
            </w:r>
            <w:r w:rsidR="00BB17BE">
              <w:rPr>
                <w:rFonts w:ascii="Times New Roman" w:hAnsi="Times New Roman"/>
                <w:sz w:val="24"/>
                <w:szCs w:val="24"/>
              </w:rPr>
              <w:t>irefighter</w:t>
            </w:r>
            <w:r w:rsidRPr="00700062">
              <w:rPr>
                <w:rFonts w:ascii="Times New Roman" w:hAnsi="Times New Roman"/>
                <w:sz w:val="24"/>
                <w:szCs w:val="24"/>
              </w:rPr>
              <w:t xml:space="preserve"> Tyler </w:t>
            </w:r>
            <w:proofErr w:type="spellStart"/>
            <w:r w:rsidRPr="00700062">
              <w:rPr>
                <w:rFonts w:ascii="Times New Roman" w:hAnsi="Times New Roman"/>
                <w:sz w:val="24"/>
                <w:szCs w:val="24"/>
              </w:rPr>
              <w:t>Carls</w:t>
            </w:r>
            <w:proofErr w:type="spellEnd"/>
            <w:r w:rsidRPr="00700062">
              <w:rPr>
                <w:rFonts w:ascii="Times New Roman" w:hAnsi="Times New Roman"/>
                <w:sz w:val="24"/>
                <w:szCs w:val="24"/>
              </w:rPr>
              <w:t>.</w:t>
            </w:r>
          </w:p>
          <w:p w:rsidR="00190824" w:rsidRDefault="00190824" w:rsidP="000A6100">
            <w:pPr>
              <w:widowControl w:val="0"/>
              <w:ind w:left="2340" w:hanging="2340"/>
              <w:outlineLvl w:val="0"/>
              <w:rPr>
                <w:sz w:val="24"/>
              </w:rPr>
            </w:pPr>
          </w:p>
          <w:p w:rsidR="00190824" w:rsidRDefault="00190824" w:rsidP="000A6100">
            <w:pPr>
              <w:widowControl w:val="0"/>
              <w:ind w:left="2340" w:hanging="2340"/>
              <w:outlineLvl w:val="0"/>
              <w:rPr>
                <w:sz w:val="24"/>
              </w:rPr>
            </w:pPr>
          </w:p>
          <w:p w:rsidR="00190824" w:rsidRDefault="00190824" w:rsidP="000A6100">
            <w:pPr>
              <w:widowControl w:val="0"/>
              <w:ind w:left="2340" w:hanging="2340"/>
              <w:outlineLvl w:val="0"/>
              <w:rPr>
                <w:sz w:val="24"/>
              </w:rPr>
            </w:pPr>
          </w:p>
          <w:p w:rsidR="00190824" w:rsidRDefault="00190824" w:rsidP="000A6100">
            <w:pPr>
              <w:widowControl w:val="0"/>
              <w:ind w:left="2340" w:hanging="2340"/>
              <w:outlineLvl w:val="0"/>
              <w:rPr>
                <w:sz w:val="24"/>
              </w:rPr>
            </w:pPr>
          </w:p>
          <w:p w:rsidR="00413347" w:rsidRDefault="00413347" w:rsidP="00D11419">
            <w:pPr>
              <w:widowControl w:val="0"/>
              <w:outlineLvl w:val="0"/>
              <w:rPr>
                <w:sz w:val="24"/>
              </w:rPr>
            </w:pPr>
          </w:p>
          <w:p w:rsidR="00413347" w:rsidRDefault="00413347" w:rsidP="00413347">
            <w:pPr>
              <w:widowControl w:val="0"/>
              <w:outlineLvl w:val="0"/>
              <w:rPr>
                <w:sz w:val="24"/>
              </w:rPr>
            </w:pPr>
          </w:p>
          <w:p w:rsidR="005D4090" w:rsidRDefault="005D4090" w:rsidP="00413347">
            <w:pPr>
              <w:widowControl w:val="0"/>
              <w:outlineLvl w:val="0"/>
              <w:rPr>
                <w:sz w:val="24"/>
              </w:rPr>
            </w:pPr>
          </w:p>
          <w:p w:rsidR="005D4090" w:rsidRDefault="005D4090" w:rsidP="00413347">
            <w:pPr>
              <w:widowControl w:val="0"/>
              <w:outlineLvl w:val="0"/>
              <w:rPr>
                <w:sz w:val="24"/>
              </w:rPr>
            </w:pPr>
          </w:p>
          <w:p w:rsidR="005D4090" w:rsidRDefault="005D4090" w:rsidP="00413347">
            <w:pPr>
              <w:widowControl w:val="0"/>
              <w:outlineLvl w:val="0"/>
              <w:rPr>
                <w:sz w:val="24"/>
              </w:rPr>
            </w:pPr>
          </w:p>
          <w:p w:rsidR="005D4090" w:rsidRDefault="005D4090" w:rsidP="00413347">
            <w:pPr>
              <w:widowControl w:val="0"/>
              <w:outlineLvl w:val="0"/>
              <w:rPr>
                <w:sz w:val="24"/>
              </w:rPr>
            </w:pPr>
          </w:p>
          <w:p w:rsidR="005D4090" w:rsidRDefault="005D4090" w:rsidP="00413347">
            <w:pPr>
              <w:widowControl w:val="0"/>
              <w:outlineLvl w:val="0"/>
              <w:rPr>
                <w:sz w:val="24"/>
              </w:rPr>
            </w:pPr>
          </w:p>
          <w:p w:rsidR="005D4090" w:rsidRDefault="005D4090" w:rsidP="00413347">
            <w:pPr>
              <w:widowControl w:val="0"/>
              <w:outlineLvl w:val="0"/>
              <w:rPr>
                <w:sz w:val="24"/>
              </w:rPr>
            </w:pPr>
          </w:p>
          <w:p w:rsidR="005D4090" w:rsidRDefault="005D4090" w:rsidP="00413347">
            <w:pPr>
              <w:widowControl w:val="0"/>
              <w:outlineLvl w:val="0"/>
              <w:rPr>
                <w:sz w:val="24"/>
              </w:rPr>
            </w:pPr>
          </w:p>
          <w:p w:rsidR="005D4090" w:rsidRDefault="005D4090" w:rsidP="00413347">
            <w:pPr>
              <w:widowControl w:val="0"/>
              <w:outlineLvl w:val="0"/>
              <w:rPr>
                <w:sz w:val="24"/>
              </w:rPr>
            </w:pPr>
          </w:p>
          <w:p w:rsidR="005D4090" w:rsidRDefault="005D4090" w:rsidP="00413347">
            <w:pPr>
              <w:widowControl w:val="0"/>
              <w:outlineLvl w:val="0"/>
              <w:rPr>
                <w:sz w:val="24"/>
              </w:rPr>
            </w:pPr>
          </w:p>
          <w:p w:rsidR="005D4090" w:rsidRDefault="005D4090" w:rsidP="00413347">
            <w:pPr>
              <w:widowControl w:val="0"/>
              <w:outlineLvl w:val="0"/>
              <w:rPr>
                <w:sz w:val="24"/>
              </w:rPr>
            </w:pPr>
          </w:p>
          <w:p w:rsidR="005D4090" w:rsidRDefault="005D4090" w:rsidP="00413347">
            <w:pPr>
              <w:widowControl w:val="0"/>
              <w:outlineLvl w:val="0"/>
              <w:rPr>
                <w:sz w:val="24"/>
              </w:rPr>
            </w:pPr>
          </w:p>
          <w:p w:rsidR="001304E1" w:rsidRDefault="001304E1" w:rsidP="00413347">
            <w:pPr>
              <w:widowControl w:val="0"/>
              <w:outlineLvl w:val="0"/>
              <w:rPr>
                <w:sz w:val="24"/>
              </w:rPr>
            </w:pPr>
          </w:p>
          <w:p w:rsidR="001304E1" w:rsidRDefault="001304E1" w:rsidP="00413347">
            <w:pPr>
              <w:widowControl w:val="0"/>
              <w:outlineLvl w:val="0"/>
              <w:rPr>
                <w:sz w:val="24"/>
              </w:rPr>
            </w:pPr>
          </w:p>
          <w:p w:rsidR="001304E1" w:rsidRDefault="001304E1" w:rsidP="00413347">
            <w:pPr>
              <w:widowControl w:val="0"/>
              <w:outlineLvl w:val="0"/>
              <w:rPr>
                <w:sz w:val="24"/>
              </w:rPr>
            </w:pPr>
          </w:p>
          <w:p w:rsidR="001304E1" w:rsidRDefault="001304E1" w:rsidP="00413347">
            <w:pPr>
              <w:widowControl w:val="0"/>
              <w:outlineLvl w:val="0"/>
              <w:rPr>
                <w:sz w:val="24"/>
              </w:rPr>
            </w:pPr>
          </w:p>
          <w:p w:rsidR="001304E1" w:rsidRDefault="001304E1" w:rsidP="00413347">
            <w:pPr>
              <w:widowControl w:val="0"/>
              <w:outlineLvl w:val="0"/>
              <w:rPr>
                <w:sz w:val="24"/>
              </w:rPr>
            </w:pPr>
          </w:p>
          <w:p w:rsidR="001304E1" w:rsidRDefault="001304E1" w:rsidP="00413347">
            <w:pPr>
              <w:widowControl w:val="0"/>
              <w:outlineLvl w:val="0"/>
              <w:rPr>
                <w:sz w:val="24"/>
              </w:rPr>
            </w:pPr>
          </w:p>
          <w:p w:rsidR="001304E1" w:rsidRDefault="001304E1" w:rsidP="00413347">
            <w:pPr>
              <w:widowControl w:val="0"/>
              <w:outlineLvl w:val="0"/>
              <w:rPr>
                <w:sz w:val="24"/>
              </w:rPr>
            </w:pPr>
          </w:p>
          <w:p w:rsidR="001F6E17" w:rsidRPr="000A6100" w:rsidRDefault="001F6E17" w:rsidP="000A6100">
            <w:pPr>
              <w:widowControl w:val="0"/>
              <w:ind w:left="2340" w:hanging="2340"/>
              <w:outlineLvl w:val="0"/>
              <w:rPr>
                <w:sz w:val="24"/>
              </w:rPr>
            </w:pPr>
          </w:p>
        </w:tc>
      </w:tr>
      <w:tr w:rsidR="00D34584" w:rsidTr="00F13755">
        <w:tc>
          <w:tcPr>
            <w:tcW w:w="10440" w:type="dxa"/>
            <w:tcBorders>
              <w:top w:val="nil"/>
            </w:tcBorders>
          </w:tcPr>
          <w:p w:rsidR="00D34584" w:rsidRDefault="00D34584" w:rsidP="00D34584">
            <w:pPr>
              <w:rPr>
                <w:b/>
                <w:noProof/>
                <w:sz w:val="23"/>
              </w:rPr>
            </w:pPr>
          </w:p>
        </w:tc>
      </w:tr>
    </w:tbl>
    <w:p w:rsidR="007C0B2F" w:rsidRDefault="007C0B2F" w:rsidP="00D34584">
      <w:pPr>
        <w:rPr>
          <w:lang w:val="en-GB"/>
        </w:rPr>
      </w:pPr>
    </w:p>
    <w:sectPr w:rsidR="007C0B2F" w:rsidSect="00D22699">
      <w:pgSz w:w="12240" w:h="15840" w:code="1"/>
      <w:pgMar w:top="1440" w:right="1008" w:bottom="1440" w:left="100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C11795"/>
    <w:multiLevelType w:val="hybridMultilevel"/>
    <w:tmpl w:val="EF820ED6"/>
    <w:lvl w:ilvl="0" w:tplc="2460FD9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2460FD9C">
      <w:start w:val="1"/>
      <w:numFmt w:val="upperRoman"/>
      <w:lvlText w:val="%2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2" w:tplc="5604609C">
      <w:start w:val="1"/>
      <w:numFmt w:val="bullet"/>
      <w:lvlText w:val=""/>
      <w:lvlJc w:val="left"/>
      <w:pPr>
        <w:tabs>
          <w:tab w:val="num" w:pos="1980"/>
        </w:tabs>
        <w:ind w:left="1980" w:firstLine="0"/>
      </w:pPr>
      <w:rPr>
        <w:rFonts w:ascii="Symbol" w:hAnsi="Symbol" w:hint="default"/>
        <w:color w:val="auto"/>
      </w:rPr>
    </w:lvl>
    <w:lvl w:ilvl="3" w:tplc="A4C22728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1975649"/>
    <w:multiLevelType w:val="hybridMultilevel"/>
    <w:tmpl w:val="C8F876C0"/>
    <w:lvl w:ilvl="0" w:tplc="5604609C">
      <w:start w:val="1"/>
      <w:numFmt w:val="bullet"/>
      <w:lvlText w:val=""/>
      <w:lvlJc w:val="left"/>
      <w:pPr>
        <w:tabs>
          <w:tab w:val="num" w:pos="2160"/>
        </w:tabs>
        <w:ind w:left="2160" w:firstLine="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2">
    <w:nsid w:val="21B0198D"/>
    <w:multiLevelType w:val="singleLevel"/>
    <w:tmpl w:val="FA10DBB8"/>
    <w:lvl w:ilvl="0">
      <w:start w:val="1"/>
      <w:numFmt w:val="upperRoman"/>
      <w:pStyle w:val="Heading1"/>
      <w:lvlText w:val="%1.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3">
    <w:nsid w:val="250A2C49"/>
    <w:multiLevelType w:val="multilevel"/>
    <w:tmpl w:val="810080F0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b w:val="0"/>
      </w:rPr>
    </w:lvl>
    <w:lvl w:ilvl="1">
      <w:start w:val="1"/>
      <w:numFmt w:val="lowerLetter"/>
      <w:lvlText w:val="%2)"/>
      <w:lvlJc w:val="left"/>
      <w:pPr>
        <w:tabs>
          <w:tab w:val="num" w:pos="2160"/>
        </w:tabs>
        <w:ind w:left="2160" w:hanging="360"/>
      </w:pPr>
    </w:lvl>
    <w:lvl w:ilvl="2">
      <w:start w:val="1"/>
      <w:numFmt w:val="lowerRoman"/>
      <w:lvlText w:val="%3)"/>
      <w:lvlJc w:val="left"/>
      <w:pPr>
        <w:tabs>
          <w:tab w:val="num" w:pos="2520"/>
        </w:tabs>
        <w:ind w:left="2520" w:hanging="360"/>
      </w:pPr>
    </w:lvl>
    <w:lvl w:ilvl="3">
      <w:start w:val="1"/>
      <w:numFmt w:val="decimal"/>
      <w:lvlText w:val="(%4)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(%5)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(%6)"/>
      <w:lvlJc w:val="left"/>
      <w:pPr>
        <w:tabs>
          <w:tab w:val="num" w:pos="3600"/>
        </w:tabs>
        <w:ind w:left="3600" w:hanging="360"/>
      </w:pPr>
    </w:lvl>
    <w:lvl w:ilvl="6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>
      <w:start w:val="1"/>
      <w:numFmt w:val="lowerLetter"/>
      <w:lvlText w:val="%8."/>
      <w:lvlJc w:val="left"/>
      <w:pPr>
        <w:tabs>
          <w:tab w:val="num" w:pos="4320"/>
        </w:tabs>
        <w:ind w:left="4320" w:hanging="360"/>
      </w:pPr>
    </w:lvl>
    <w:lvl w:ilvl="8">
      <w:start w:val="1"/>
      <w:numFmt w:val="lowerRoman"/>
      <w:lvlText w:val="%9."/>
      <w:lvlJc w:val="left"/>
      <w:pPr>
        <w:tabs>
          <w:tab w:val="num" w:pos="4680"/>
        </w:tabs>
        <w:ind w:left="4680" w:hanging="360"/>
      </w:pPr>
    </w:lvl>
  </w:abstractNum>
  <w:abstractNum w:abstractNumId="4">
    <w:nsid w:val="2FBA24F3"/>
    <w:multiLevelType w:val="hybridMultilevel"/>
    <w:tmpl w:val="8466D36C"/>
    <w:lvl w:ilvl="0" w:tplc="04090017">
      <w:start w:val="1"/>
      <w:numFmt w:val="lowerLetter"/>
      <w:lvlText w:val="%1)"/>
      <w:lvlJc w:val="left"/>
      <w:pPr>
        <w:tabs>
          <w:tab w:val="num" w:pos="2160"/>
        </w:tabs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2880"/>
        </w:tabs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600"/>
        </w:tabs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4320"/>
        </w:tabs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5040"/>
        </w:tabs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760"/>
        </w:tabs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480"/>
        </w:tabs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7200"/>
        </w:tabs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920"/>
        </w:tabs>
        <w:ind w:left="7920" w:hanging="180"/>
      </w:pPr>
    </w:lvl>
  </w:abstractNum>
  <w:abstractNum w:abstractNumId="5">
    <w:nsid w:val="35232DDD"/>
    <w:multiLevelType w:val="hybridMultilevel"/>
    <w:tmpl w:val="88243B80"/>
    <w:lvl w:ilvl="0" w:tplc="04090011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6">
    <w:nsid w:val="37AA3AF1"/>
    <w:multiLevelType w:val="hybridMultilevel"/>
    <w:tmpl w:val="EE7E171C"/>
    <w:lvl w:ilvl="0" w:tplc="5604609C">
      <w:start w:val="1"/>
      <w:numFmt w:val="bullet"/>
      <w:lvlText w:val=""/>
      <w:lvlJc w:val="left"/>
      <w:pPr>
        <w:tabs>
          <w:tab w:val="num" w:pos="2280"/>
        </w:tabs>
        <w:ind w:left="2280" w:firstLine="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320"/>
        </w:tabs>
        <w:ind w:left="7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8040"/>
        </w:tabs>
        <w:ind w:left="8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760"/>
        </w:tabs>
        <w:ind w:left="8760" w:hanging="360"/>
      </w:pPr>
      <w:rPr>
        <w:rFonts w:ascii="Wingdings" w:hAnsi="Wingdings" w:hint="default"/>
      </w:rPr>
    </w:lvl>
  </w:abstractNum>
  <w:abstractNum w:abstractNumId="7">
    <w:nsid w:val="422966CB"/>
    <w:multiLevelType w:val="hybridMultilevel"/>
    <w:tmpl w:val="03647DD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3DB69E5"/>
    <w:multiLevelType w:val="hybridMultilevel"/>
    <w:tmpl w:val="342E5A2E"/>
    <w:lvl w:ilvl="0" w:tplc="04090017">
      <w:start w:val="1"/>
      <w:numFmt w:val="lowerLetter"/>
      <w:lvlText w:val="%1)"/>
      <w:lvlJc w:val="left"/>
      <w:pPr>
        <w:tabs>
          <w:tab w:val="num" w:pos="2160"/>
        </w:tabs>
        <w:ind w:left="216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2880"/>
        </w:tabs>
        <w:ind w:left="288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3600"/>
        </w:tabs>
        <w:ind w:left="3600" w:hanging="180"/>
      </w:pPr>
    </w:lvl>
    <w:lvl w:ilvl="3" w:tplc="0409000F">
      <w:start w:val="1"/>
      <w:numFmt w:val="decimal"/>
      <w:lvlText w:val="%4."/>
      <w:lvlJc w:val="left"/>
      <w:pPr>
        <w:tabs>
          <w:tab w:val="num" w:pos="4320"/>
        </w:tabs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5040"/>
        </w:tabs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760"/>
        </w:tabs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480"/>
        </w:tabs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7200"/>
        </w:tabs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920"/>
        </w:tabs>
        <w:ind w:left="7920" w:hanging="180"/>
      </w:pPr>
    </w:lvl>
  </w:abstractNum>
  <w:abstractNum w:abstractNumId="9">
    <w:nsid w:val="4D155FEF"/>
    <w:multiLevelType w:val="hybridMultilevel"/>
    <w:tmpl w:val="179AF2DA"/>
    <w:lvl w:ilvl="0" w:tplc="04090017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>
    <w:nsid w:val="60DB0F2E"/>
    <w:multiLevelType w:val="hybridMultilevel"/>
    <w:tmpl w:val="07D85D3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643B738A"/>
    <w:multiLevelType w:val="hybridMultilevel"/>
    <w:tmpl w:val="669620A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CF7BC7"/>
    <w:multiLevelType w:val="hybridMultilevel"/>
    <w:tmpl w:val="B2B0B84E"/>
    <w:lvl w:ilvl="0" w:tplc="04090017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3">
    <w:nsid w:val="73B7783B"/>
    <w:multiLevelType w:val="multilevel"/>
    <w:tmpl w:val="03647D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772A66C9"/>
    <w:multiLevelType w:val="hybridMultilevel"/>
    <w:tmpl w:val="4E3E307C"/>
    <w:lvl w:ilvl="0" w:tplc="5798CEC8">
      <w:start w:val="2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5">
    <w:nsid w:val="7FFE05EF"/>
    <w:multiLevelType w:val="hybridMultilevel"/>
    <w:tmpl w:val="8C34376A"/>
    <w:lvl w:ilvl="0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840"/>
        </w:tabs>
        <w:ind w:left="68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560"/>
        </w:tabs>
        <w:ind w:left="75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280"/>
        </w:tabs>
        <w:ind w:left="82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8"/>
  </w:num>
  <w:num w:numId="5">
    <w:abstractNumId w:val="5"/>
  </w:num>
  <w:num w:numId="6">
    <w:abstractNumId w:val="14"/>
  </w:num>
  <w:num w:numId="7">
    <w:abstractNumId w:val="12"/>
  </w:num>
  <w:num w:numId="8">
    <w:abstractNumId w:val="9"/>
  </w:num>
  <w:num w:numId="9">
    <w:abstractNumId w:val="10"/>
  </w:num>
  <w:num w:numId="10">
    <w:abstractNumId w:val="7"/>
  </w:num>
  <w:num w:numId="11">
    <w:abstractNumId w:val="13"/>
  </w:num>
  <w:num w:numId="12">
    <w:abstractNumId w:val="2"/>
  </w:num>
  <w:num w:numId="13">
    <w:abstractNumId w:val="3"/>
  </w:num>
  <w:num w:numId="14">
    <w:abstractNumId w:val="15"/>
  </w:num>
  <w:num w:numId="15">
    <w:abstractNumId w:val="6"/>
  </w:num>
  <w:num w:numId="1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19"/>
  <w:removePersonalInformation/>
  <w:doNotDisplayPageBoundaries/>
  <w:proofState w:spelling="clean" w:grammar="clean"/>
  <w:attachedTemplate r:id="rId1"/>
  <w:stylePaneFormatFilter w:val="3F01"/>
  <w:doNotTrackMoves/>
  <w:defaultTabStop w:val="720"/>
  <w:drawingGridHorizontalSpacing w:val="187"/>
  <w:drawingGridVerticalSpacing w:val="187"/>
  <w:doNotUseMarginsForDrawingGridOrigin/>
  <w:drawingGridHorizontalOrigin w:val="1699"/>
  <w:drawingGridVerticalOrigin w:val="1987"/>
  <w:noPunctuationKerning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docVars>
    <w:docVar w:name="Agenda Post Wizard Balloon" w:val="0"/>
  </w:docVars>
  <w:rsids>
    <w:rsidRoot w:val="00F13755"/>
    <w:rsid w:val="000126E7"/>
    <w:rsid w:val="00030D40"/>
    <w:rsid w:val="00044519"/>
    <w:rsid w:val="000544D7"/>
    <w:rsid w:val="0007204F"/>
    <w:rsid w:val="000778A5"/>
    <w:rsid w:val="000963F1"/>
    <w:rsid w:val="000A6100"/>
    <w:rsid w:val="000B1CC2"/>
    <w:rsid w:val="000B5726"/>
    <w:rsid w:val="000C495F"/>
    <w:rsid w:val="000D29B9"/>
    <w:rsid w:val="000E1E0D"/>
    <w:rsid w:val="000F3756"/>
    <w:rsid w:val="000F5C53"/>
    <w:rsid w:val="0010761B"/>
    <w:rsid w:val="00120431"/>
    <w:rsid w:val="0012579E"/>
    <w:rsid w:val="001304E1"/>
    <w:rsid w:val="001405DE"/>
    <w:rsid w:val="001417F1"/>
    <w:rsid w:val="00143E3A"/>
    <w:rsid w:val="001461BB"/>
    <w:rsid w:val="001535BB"/>
    <w:rsid w:val="00165514"/>
    <w:rsid w:val="00180DCA"/>
    <w:rsid w:val="0018103E"/>
    <w:rsid w:val="00182029"/>
    <w:rsid w:val="00190824"/>
    <w:rsid w:val="001920E8"/>
    <w:rsid w:val="001A363C"/>
    <w:rsid w:val="001A7CD6"/>
    <w:rsid w:val="001B7575"/>
    <w:rsid w:val="001C1923"/>
    <w:rsid w:val="001D01D2"/>
    <w:rsid w:val="001E215B"/>
    <w:rsid w:val="001F4D6A"/>
    <w:rsid w:val="001F6E17"/>
    <w:rsid w:val="00207F81"/>
    <w:rsid w:val="00212393"/>
    <w:rsid w:val="0023274C"/>
    <w:rsid w:val="00243FCA"/>
    <w:rsid w:val="002513CE"/>
    <w:rsid w:val="00255652"/>
    <w:rsid w:val="00257CE3"/>
    <w:rsid w:val="002621BF"/>
    <w:rsid w:val="00270A62"/>
    <w:rsid w:val="002739A8"/>
    <w:rsid w:val="0027538F"/>
    <w:rsid w:val="00281ECA"/>
    <w:rsid w:val="00294FF1"/>
    <w:rsid w:val="002A19B9"/>
    <w:rsid w:val="002D285E"/>
    <w:rsid w:val="002F2A5F"/>
    <w:rsid w:val="002F47FD"/>
    <w:rsid w:val="00336C92"/>
    <w:rsid w:val="00345D58"/>
    <w:rsid w:val="0035201F"/>
    <w:rsid w:val="00381096"/>
    <w:rsid w:val="00383EFF"/>
    <w:rsid w:val="003858CC"/>
    <w:rsid w:val="003858D2"/>
    <w:rsid w:val="00386AD2"/>
    <w:rsid w:val="0039210A"/>
    <w:rsid w:val="00395579"/>
    <w:rsid w:val="003E4C16"/>
    <w:rsid w:val="003F10CB"/>
    <w:rsid w:val="003F151A"/>
    <w:rsid w:val="003F67DD"/>
    <w:rsid w:val="00413347"/>
    <w:rsid w:val="00417498"/>
    <w:rsid w:val="0043227D"/>
    <w:rsid w:val="00432F7A"/>
    <w:rsid w:val="004463D1"/>
    <w:rsid w:val="0045277E"/>
    <w:rsid w:val="004653F9"/>
    <w:rsid w:val="004A52F2"/>
    <w:rsid w:val="004B7182"/>
    <w:rsid w:val="004C637C"/>
    <w:rsid w:val="004D61CF"/>
    <w:rsid w:val="004D6FD7"/>
    <w:rsid w:val="004E60EA"/>
    <w:rsid w:val="00514499"/>
    <w:rsid w:val="00531203"/>
    <w:rsid w:val="00551D44"/>
    <w:rsid w:val="00561DE9"/>
    <w:rsid w:val="005720AB"/>
    <w:rsid w:val="0059039A"/>
    <w:rsid w:val="005926CC"/>
    <w:rsid w:val="005A7194"/>
    <w:rsid w:val="005B7F2E"/>
    <w:rsid w:val="005C4CD5"/>
    <w:rsid w:val="005D4090"/>
    <w:rsid w:val="005E22B5"/>
    <w:rsid w:val="00613D62"/>
    <w:rsid w:val="00641B79"/>
    <w:rsid w:val="006506F6"/>
    <w:rsid w:val="00653EA6"/>
    <w:rsid w:val="00664AA4"/>
    <w:rsid w:val="0066588B"/>
    <w:rsid w:val="00665FD5"/>
    <w:rsid w:val="00674881"/>
    <w:rsid w:val="00675F1C"/>
    <w:rsid w:val="006827CF"/>
    <w:rsid w:val="00695452"/>
    <w:rsid w:val="006A12C7"/>
    <w:rsid w:val="006B66F9"/>
    <w:rsid w:val="006C25AC"/>
    <w:rsid w:val="006C2A41"/>
    <w:rsid w:val="006C6899"/>
    <w:rsid w:val="006D1053"/>
    <w:rsid w:val="006F3CD5"/>
    <w:rsid w:val="00700062"/>
    <w:rsid w:val="007000CB"/>
    <w:rsid w:val="00701B7F"/>
    <w:rsid w:val="00722633"/>
    <w:rsid w:val="0072702A"/>
    <w:rsid w:val="00731C8E"/>
    <w:rsid w:val="00740BF4"/>
    <w:rsid w:val="0074360F"/>
    <w:rsid w:val="00744882"/>
    <w:rsid w:val="0075574A"/>
    <w:rsid w:val="007574F5"/>
    <w:rsid w:val="00780475"/>
    <w:rsid w:val="007A7F56"/>
    <w:rsid w:val="007B58AE"/>
    <w:rsid w:val="007C0B2F"/>
    <w:rsid w:val="007C14B2"/>
    <w:rsid w:val="007C68E1"/>
    <w:rsid w:val="007D2C51"/>
    <w:rsid w:val="007E19F9"/>
    <w:rsid w:val="00815FE8"/>
    <w:rsid w:val="00826052"/>
    <w:rsid w:val="00843061"/>
    <w:rsid w:val="0085162A"/>
    <w:rsid w:val="00854A5B"/>
    <w:rsid w:val="008A7CFF"/>
    <w:rsid w:val="008B7EB4"/>
    <w:rsid w:val="008D2335"/>
    <w:rsid w:val="008E0BEF"/>
    <w:rsid w:val="00900FD2"/>
    <w:rsid w:val="009040CD"/>
    <w:rsid w:val="00914BFA"/>
    <w:rsid w:val="00951203"/>
    <w:rsid w:val="0095778E"/>
    <w:rsid w:val="00957AC1"/>
    <w:rsid w:val="00970C71"/>
    <w:rsid w:val="00971D09"/>
    <w:rsid w:val="009868B3"/>
    <w:rsid w:val="00994BE6"/>
    <w:rsid w:val="00997FFA"/>
    <w:rsid w:val="009B5FDE"/>
    <w:rsid w:val="009C1799"/>
    <w:rsid w:val="009C2E47"/>
    <w:rsid w:val="009D0074"/>
    <w:rsid w:val="009D155E"/>
    <w:rsid w:val="009D7B44"/>
    <w:rsid w:val="009E46B7"/>
    <w:rsid w:val="009E5D4F"/>
    <w:rsid w:val="009F2C2A"/>
    <w:rsid w:val="00A02D4B"/>
    <w:rsid w:val="00A12251"/>
    <w:rsid w:val="00A25802"/>
    <w:rsid w:val="00A326A6"/>
    <w:rsid w:val="00A460D2"/>
    <w:rsid w:val="00A54263"/>
    <w:rsid w:val="00A66307"/>
    <w:rsid w:val="00A7048D"/>
    <w:rsid w:val="00A81F43"/>
    <w:rsid w:val="00A91E29"/>
    <w:rsid w:val="00AE7368"/>
    <w:rsid w:val="00B04328"/>
    <w:rsid w:val="00B06B01"/>
    <w:rsid w:val="00B10DC2"/>
    <w:rsid w:val="00B13F4E"/>
    <w:rsid w:val="00B30B9F"/>
    <w:rsid w:val="00B31C9D"/>
    <w:rsid w:val="00B33736"/>
    <w:rsid w:val="00B357FB"/>
    <w:rsid w:val="00B45BB3"/>
    <w:rsid w:val="00B46C0A"/>
    <w:rsid w:val="00B55225"/>
    <w:rsid w:val="00B73127"/>
    <w:rsid w:val="00B8194B"/>
    <w:rsid w:val="00B96713"/>
    <w:rsid w:val="00BA081D"/>
    <w:rsid w:val="00BA6452"/>
    <w:rsid w:val="00BB17BE"/>
    <w:rsid w:val="00BB2125"/>
    <w:rsid w:val="00BB6B9D"/>
    <w:rsid w:val="00BE28D0"/>
    <w:rsid w:val="00BE3A55"/>
    <w:rsid w:val="00BF19B8"/>
    <w:rsid w:val="00BF23E0"/>
    <w:rsid w:val="00C02254"/>
    <w:rsid w:val="00C02AA3"/>
    <w:rsid w:val="00C051EC"/>
    <w:rsid w:val="00C11939"/>
    <w:rsid w:val="00C27CF4"/>
    <w:rsid w:val="00C34DA1"/>
    <w:rsid w:val="00C354D5"/>
    <w:rsid w:val="00C3561B"/>
    <w:rsid w:val="00C54745"/>
    <w:rsid w:val="00C76AC2"/>
    <w:rsid w:val="00C85AEE"/>
    <w:rsid w:val="00C977A8"/>
    <w:rsid w:val="00CA233F"/>
    <w:rsid w:val="00CA2546"/>
    <w:rsid w:val="00CB0BEC"/>
    <w:rsid w:val="00CC07BB"/>
    <w:rsid w:val="00CD79A2"/>
    <w:rsid w:val="00CD7D7D"/>
    <w:rsid w:val="00CF4ABA"/>
    <w:rsid w:val="00D11419"/>
    <w:rsid w:val="00D22699"/>
    <w:rsid w:val="00D34584"/>
    <w:rsid w:val="00D56219"/>
    <w:rsid w:val="00D5776F"/>
    <w:rsid w:val="00D66AF9"/>
    <w:rsid w:val="00D71CF1"/>
    <w:rsid w:val="00D9119F"/>
    <w:rsid w:val="00D92B2F"/>
    <w:rsid w:val="00D97E7E"/>
    <w:rsid w:val="00DA41A9"/>
    <w:rsid w:val="00DC6A63"/>
    <w:rsid w:val="00E04786"/>
    <w:rsid w:val="00E04CA6"/>
    <w:rsid w:val="00E04F9D"/>
    <w:rsid w:val="00E30C42"/>
    <w:rsid w:val="00E401AF"/>
    <w:rsid w:val="00E411C2"/>
    <w:rsid w:val="00E46712"/>
    <w:rsid w:val="00E51617"/>
    <w:rsid w:val="00E65727"/>
    <w:rsid w:val="00E8133F"/>
    <w:rsid w:val="00E853B0"/>
    <w:rsid w:val="00E95BF2"/>
    <w:rsid w:val="00EA25B9"/>
    <w:rsid w:val="00EE73A3"/>
    <w:rsid w:val="00EF26F3"/>
    <w:rsid w:val="00EF3747"/>
    <w:rsid w:val="00F061C7"/>
    <w:rsid w:val="00F13755"/>
    <w:rsid w:val="00F16FB0"/>
    <w:rsid w:val="00F21993"/>
    <w:rsid w:val="00F315B0"/>
    <w:rsid w:val="00F346AD"/>
    <w:rsid w:val="00F42322"/>
    <w:rsid w:val="00F51728"/>
    <w:rsid w:val="00F95383"/>
    <w:rsid w:val="00FA22E5"/>
    <w:rsid w:val="00FB0085"/>
    <w:rsid w:val="00FB1B74"/>
    <w:rsid w:val="00FB6399"/>
    <w:rsid w:val="00FC124C"/>
    <w:rsid w:val="00FC5253"/>
    <w:rsid w:val="00FD32F6"/>
    <w:rsid w:val="00FE1C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22699"/>
  </w:style>
  <w:style w:type="paragraph" w:styleId="Heading1">
    <w:name w:val="heading 1"/>
    <w:basedOn w:val="Normal"/>
    <w:next w:val="Normal"/>
    <w:qFormat/>
    <w:rsid w:val="00D34584"/>
    <w:pPr>
      <w:keepNext/>
      <w:numPr>
        <w:numId w:val="12"/>
      </w:numPr>
      <w:jc w:val="both"/>
      <w:outlineLvl w:val="0"/>
    </w:pPr>
    <w:rPr>
      <w:b/>
      <w:sz w:val="24"/>
    </w:rPr>
  </w:style>
  <w:style w:type="paragraph" w:styleId="Heading2">
    <w:name w:val="heading 2"/>
    <w:basedOn w:val="Normal"/>
    <w:next w:val="Normal"/>
    <w:qFormat/>
    <w:rsid w:val="00B30B9F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641B79"/>
    <w:rPr>
      <w:rFonts w:ascii="Tahoma" w:hAnsi="Tahoma" w:cs="Tahoma"/>
      <w:sz w:val="16"/>
      <w:szCs w:val="16"/>
    </w:rPr>
  </w:style>
  <w:style w:type="paragraph" w:customStyle="1" w:styleId="Standard1">
    <w:name w:val="Standard1"/>
    <w:basedOn w:val="Normal"/>
    <w:rsid w:val="00F13755"/>
    <w:pPr>
      <w:spacing w:before="60" w:after="60"/>
    </w:pPr>
  </w:style>
  <w:style w:type="character" w:styleId="Hyperlink">
    <w:name w:val="Hyperlink"/>
    <w:basedOn w:val="DefaultParagraphFont"/>
    <w:rsid w:val="001920E8"/>
    <w:rPr>
      <w:color w:val="0000FF"/>
      <w:u w:val="single"/>
    </w:rPr>
  </w:style>
  <w:style w:type="character" w:styleId="FollowedHyperlink">
    <w:name w:val="FollowedHyperlink"/>
    <w:basedOn w:val="DefaultParagraphFont"/>
    <w:rsid w:val="00F51728"/>
    <w:rPr>
      <w:color w:val="800080"/>
      <w:u w:val="single"/>
    </w:rPr>
  </w:style>
  <w:style w:type="paragraph" w:styleId="BodyText">
    <w:name w:val="Body Text"/>
    <w:basedOn w:val="Normal"/>
    <w:link w:val="BodyTextChar"/>
    <w:rsid w:val="0095778E"/>
    <w:pPr>
      <w:spacing w:after="220" w:line="180" w:lineRule="atLeast"/>
      <w:ind w:left="835"/>
      <w:jc w:val="both"/>
    </w:pPr>
    <w:rPr>
      <w:rFonts w:ascii="Arial" w:hAnsi="Arial"/>
      <w:spacing w:val="-5"/>
    </w:rPr>
  </w:style>
  <w:style w:type="character" w:customStyle="1" w:styleId="BodyTextChar">
    <w:name w:val="Body Text Char"/>
    <w:basedOn w:val="DefaultParagraphFont"/>
    <w:link w:val="BodyText"/>
    <w:rsid w:val="0095778E"/>
    <w:rPr>
      <w:rFonts w:ascii="Arial" w:hAnsi="Arial"/>
      <w:spacing w:val="-5"/>
    </w:rPr>
  </w:style>
  <w:style w:type="character" w:styleId="Emphasis">
    <w:name w:val="Emphasis"/>
    <w:qFormat/>
    <w:rsid w:val="004A52F2"/>
    <w:rPr>
      <w:rFonts w:ascii="Arial Black" w:hAnsi="Arial Black"/>
      <w:sz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434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59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54820">
      <w:bodyDiv w:val="1"/>
      <w:marLeft w:val="53"/>
      <w:marRight w:val="53"/>
      <w:marTop w:val="53"/>
      <w:marBottom w:val="13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6647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1536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5958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54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29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05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2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1033\Agenda%20Wizard.Wiz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Agenda Wizard.Wiz</Template>
  <TotalTime>0</TotalTime>
  <Pages>1</Pages>
  <Words>159</Words>
  <Characters>987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Rochelle City Council Meeting</vt:lpstr>
    </vt:vector>
  </TitlesOfParts>
  <LinksUpToDate>false</LinksUpToDate>
  <CharactersWithSpaces>1144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Rochelle City Council Meeting</dc:title>
  <dc:subject>Call to Order</dc:subject>
  <dc:creator/>
  <cp:lastModifiedBy/>
  <cp:revision>1</cp:revision>
  <cp:lastPrinted>2011-01-05T15:36:00Z</cp:lastPrinted>
  <dcterms:created xsi:type="dcterms:W3CDTF">2012-07-31T19:48:00Z</dcterms:created>
  <dcterms:modified xsi:type="dcterms:W3CDTF">2012-07-31T19:48:00Z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UseDefaultLanguage">
    <vt:bool>true</vt:bool>
  </property>
  <property fmtid="{D5CDD505-2E9C-101B-9397-08002B2CF9AE}" pid="3" name="Version">
    <vt:i4>2003051900</vt:i4>
  </property>
  <property fmtid="{D5CDD505-2E9C-101B-9397-08002B2CF9AE}" pid="4" name="LCID">
    <vt:i4>1033</vt:i4>
  </property>
</Properties>
</file>