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440"/>
      </w:tblGrid>
      <w:tr w:rsidR="00437B33" w:rsidTr="00CC40E4">
        <w:tc>
          <w:tcPr>
            <w:tcW w:w="10440" w:type="dxa"/>
            <w:tcBorders>
              <w:top w:val="single" w:sz="6" w:space="0" w:color="auto"/>
            </w:tcBorders>
            <w:shd w:val="clear" w:color="auto" w:fill="FFFFFF" w:themeFill="background1"/>
          </w:tcPr>
          <w:p w:rsidR="00437B33" w:rsidRDefault="00437B33">
            <w:pPr>
              <w:pStyle w:val="Standard1"/>
            </w:pPr>
          </w:p>
        </w:tc>
      </w:tr>
      <w:tr w:rsidR="00437B33" w:rsidTr="00CC40E4">
        <w:tc>
          <w:tcPr>
            <w:tcW w:w="10440" w:type="dxa"/>
            <w:tcBorders>
              <w:bottom w:val="double" w:sz="6" w:space="0" w:color="auto"/>
            </w:tcBorders>
            <w:shd w:val="clear" w:color="auto" w:fill="FFFFFF" w:themeFill="background1"/>
          </w:tcPr>
          <w:p w:rsidR="00437B33" w:rsidRPr="00D34584" w:rsidRDefault="00481EEC" w:rsidP="00F13755">
            <w:pPr>
              <w:widowControl w:val="0"/>
              <w:jc w:val="center"/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noProof/>
              </w:rPr>
              <w:drawing>
                <wp:anchor distT="36576" distB="36576" distL="36576" distR="36576" simplePos="0" relativeHeight="251658240" behindDoc="0" locked="0" layoutInCell="1" allowOverlap="1" wp14:anchorId="4D1D138E" wp14:editId="6F84189B">
                  <wp:simplePos x="0" y="0"/>
                  <wp:positionH relativeFrom="column">
                    <wp:posOffset>315615</wp:posOffset>
                  </wp:positionH>
                  <wp:positionV relativeFrom="paragraph">
                    <wp:posOffset>80891</wp:posOffset>
                  </wp:positionV>
                  <wp:extent cx="923290" cy="923290"/>
                  <wp:effectExtent l="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290" cy="923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</wp:anchor>
              </w:drawing>
            </w:r>
            <w:r w:rsidR="00437B33" w:rsidRPr="00D34584">
              <w:rPr>
                <w:b/>
                <w:bCs/>
                <w:sz w:val="24"/>
                <w:szCs w:val="24"/>
                <w:u w:val="single"/>
              </w:rPr>
              <w:t>AGENDA</w:t>
            </w:r>
          </w:p>
          <w:p w:rsidR="00437B33" w:rsidRPr="00D34584" w:rsidRDefault="00437B33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D34584">
              <w:rPr>
                <w:b/>
                <w:bCs/>
                <w:sz w:val="24"/>
                <w:szCs w:val="24"/>
              </w:rPr>
              <w:t>ROCHELLE CITY COUNCIL</w:t>
            </w:r>
          </w:p>
          <w:p w:rsidR="00437B33" w:rsidRPr="00D34584" w:rsidRDefault="00437B33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D34584">
              <w:rPr>
                <w:b/>
                <w:bCs/>
                <w:sz w:val="24"/>
                <w:szCs w:val="24"/>
              </w:rPr>
              <w:t>REGULAR MEETING</w:t>
            </w:r>
          </w:p>
          <w:p w:rsidR="00437B33" w:rsidRPr="00D34584" w:rsidRDefault="007C175D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Mon</w:t>
            </w:r>
            <w:r w:rsidR="006242EA">
              <w:rPr>
                <w:b/>
                <w:bCs/>
                <w:sz w:val="24"/>
                <w:szCs w:val="24"/>
              </w:rPr>
              <w:t>day</w:t>
            </w:r>
            <w:r w:rsidR="00437B33" w:rsidRPr="00D34584">
              <w:rPr>
                <w:b/>
                <w:bCs/>
                <w:sz w:val="24"/>
                <w:szCs w:val="24"/>
              </w:rPr>
              <w:t xml:space="preserve">, </w:t>
            </w:r>
            <w:r>
              <w:rPr>
                <w:b/>
                <w:bCs/>
                <w:sz w:val="24"/>
                <w:szCs w:val="24"/>
              </w:rPr>
              <w:t>January</w:t>
            </w:r>
            <w:r w:rsidR="006836ED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9</w:t>
            </w:r>
            <w:r w:rsidR="00B1343A">
              <w:rPr>
                <w:b/>
                <w:bCs/>
                <w:sz w:val="24"/>
                <w:szCs w:val="24"/>
              </w:rPr>
              <w:t>,</w:t>
            </w:r>
            <w:r w:rsidR="002A317F">
              <w:rPr>
                <w:b/>
                <w:bCs/>
                <w:sz w:val="24"/>
                <w:szCs w:val="24"/>
              </w:rPr>
              <w:t xml:space="preserve"> </w:t>
            </w:r>
            <w:r w:rsidR="00437B33" w:rsidRPr="00D34584">
              <w:rPr>
                <w:b/>
                <w:bCs/>
                <w:sz w:val="24"/>
                <w:szCs w:val="24"/>
              </w:rPr>
              <w:t>20</w:t>
            </w:r>
            <w:r w:rsidR="00D074C3">
              <w:rPr>
                <w:b/>
                <w:bCs/>
                <w:sz w:val="24"/>
                <w:szCs w:val="24"/>
              </w:rPr>
              <w:t>1</w:t>
            </w:r>
            <w:r w:rsidR="001558CF">
              <w:rPr>
                <w:b/>
                <w:bCs/>
                <w:sz w:val="24"/>
                <w:szCs w:val="24"/>
              </w:rPr>
              <w:t>7</w:t>
            </w:r>
            <w:r w:rsidR="00437B33" w:rsidRPr="00D34584">
              <w:rPr>
                <w:b/>
                <w:bCs/>
                <w:sz w:val="24"/>
                <w:szCs w:val="24"/>
              </w:rPr>
              <w:t xml:space="preserve"> at 7:00 p.m.</w:t>
            </w:r>
          </w:p>
          <w:p w:rsidR="00437B33" w:rsidRPr="00D34584" w:rsidRDefault="00437B33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bookmarkStart w:id="0" w:name="MinuteAdditional"/>
            <w:bookmarkEnd w:id="0"/>
            <w:r w:rsidRPr="00D34584">
              <w:rPr>
                <w:b/>
                <w:bCs/>
                <w:sz w:val="24"/>
                <w:szCs w:val="24"/>
              </w:rPr>
              <w:t>City of Rochelle Council Chambers</w:t>
            </w:r>
          </w:p>
          <w:p w:rsidR="00437B33" w:rsidRPr="00D34584" w:rsidRDefault="00437B33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D34584">
              <w:rPr>
                <w:b/>
                <w:bCs/>
                <w:sz w:val="24"/>
                <w:szCs w:val="24"/>
              </w:rPr>
              <w:t xml:space="preserve"> 420 North 6th Street, Rochelle, IL 61068</w:t>
            </w:r>
          </w:p>
          <w:p w:rsidR="00437B33" w:rsidRDefault="00437B33">
            <w:pPr>
              <w:pStyle w:val="Standard1"/>
            </w:pPr>
          </w:p>
        </w:tc>
      </w:tr>
      <w:tr w:rsidR="00437B33" w:rsidTr="00A8552B">
        <w:trPr>
          <w:trHeight w:val="10098"/>
        </w:trPr>
        <w:tc>
          <w:tcPr>
            <w:tcW w:w="10440" w:type="dxa"/>
            <w:tcBorders>
              <w:top w:val="nil"/>
              <w:bottom w:val="nil"/>
            </w:tcBorders>
          </w:tcPr>
          <w:p w:rsidR="00437B33" w:rsidRDefault="00437B33" w:rsidP="00CC55C1">
            <w:pPr>
              <w:rPr>
                <w:b/>
                <w:sz w:val="23"/>
              </w:rPr>
            </w:pPr>
          </w:p>
          <w:p w:rsidR="00437B33" w:rsidRDefault="00437B33" w:rsidP="00340D2D">
            <w:pPr>
              <w:numPr>
                <w:ilvl w:val="0"/>
                <w:numId w:val="1"/>
              </w:numPr>
              <w:rPr>
                <w:b/>
                <w:sz w:val="23"/>
              </w:rPr>
            </w:pPr>
            <w:r>
              <w:rPr>
                <w:b/>
                <w:sz w:val="23"/>
              </w:rPr>
              <w:t>CALL TO ORDER:</w:t>
            </w:r>
          </w:p>
          <w:p w:rsidR="00900284" w:rsidRDefault="00900284" w:rsidP="00900284">
            <w:pPr>
              <w:ind w:left="1440"/>
              <w:rPr>
                <w:b/>
                <w:sz w:val="23"/>
              </w:rPr>
            </w:pPr>
          </w:p>
          <w:p w:rsidR="00437B33" w:rsidRDefault="00437B33" w:rsidP="001E35DF">
            <w:pPr>
              <w:numPr>
                <w:ilvl w:val="0"/>
                <w:numId w:val="2"/>
              </w:numPr>
              <w:tabs>
                <w:tab w:val="left" w:pos="0"/>
                <w:tab w:val="left" w:pos="2520"/>
              </w:tabs>
              <w:jc w:val="both"/>
              <w:rPr>
                <w:sz w:val="23"/>
              </w:rPr>
            </w:pPr>
            <w:r>
              <w:rPr>
                <w:sz w:val="23"/>
              </w:rPr>
              <w:t xml:space="preserve">Pledge to the Flag </w:t>
            </w:r>
          </w:p>
          <w:p w:rsidR="00437B33" w:rsidRDefault="00437B33" w:rsidP="001E35DF">
            <w:pPr>
              <w:numPr>
                <w:ilvl w:val="0"/>
                <w:numId w:val="2"/>
              </w:numPr>
              <w:tabs>
                <w:tab w:val="left" w:pos="0"/>
                <w:tab w:val="left" w:pos="2520"/>
              </w:tabs>
              <w:jc w:val="both"/>
              <w:rPr>
                <w:sz w:val="23"/>
              </w:rPr>
            </w:pPr>
            <w:r>
              <w:rPr>
                <w:sz w:val="23"/>
              </w:rPr>
              <w:t>Prayer</w:t>
            </w:r>
          </w:p>
          <w:p w:rsidR="00900284" w:rsidRPr="00545DB9" w:rsidRDefault="00900284" w:rsidP="00900284">
            <w:pPr>
              <w:tabs>
                <w:tab w:val="left" w:pos="0"/>
              </w:tabs>
              <w:ind w:left="2520"/>
              <w:jc w:val="both"/>
              <w:rPr>
                <w:sz w:val="23"/>
              </w:rPr>
            </w:pPr>
          </w:p>
          <w:p w:rsidR="00437B33" w:rsidRDefault="00437B33" w:rsidP="00186EDD">
            <w:pPr>
              <w:numPr>
                <w:ilvl w:val="0"/>
                <w:numId w:val="1"/>
              </w:numPr>
              <w:jc w:val="both"/>
              <w:rPr>
                <w:b/>
                <w:sz w:val="23"/>
              </w:rPr>
            </w:pPr>
            <w:r>
              <w:rPr>
                <w:b/>
                <w:sz w:val="23"/>
              </w:rPr>
              <w:t>ROLL CALL:</w:t>
            </w:r>
          </w:p>
          <w:p w:rsidR="00900284" w:rsidRPr="00545DB9" w:rsidRDefault="00900284" w:rsidP="00900284">
            <w:pPr>
              <w:ind w:left="1440"/>
              <w:jc w:val="both"/>
              <w:rPr>
                <w:b/>
                <w:sz w:val="23"/>
              </w:rPr>
            </w:pPr>
          </w:p>
          <w:p w:rsidR="00C3392E" w:rsidRDefault="00437B33" w:rsidP="00545DB9">
            <w:pPr>
              <w:numPr>
                <w:ilvl w:val="0"/>
                <w:numId w:val="1"/>
              </w:numPr>
              <w:tabs>
                <w:tab w:val="left" w:pos="0"/>
              </w:tabs>
              <w:jc w:val="both"/>
              <w:rPr>
                <w:b/>
                <w:sz w:val="23"/>
              </w:rPr>
            </w:pPr>
            <w:r w:rsidRPr="00F26292">
              <w:rPr>
                <w:b/>
                <w:sz w:val="23"/>
              </w:rPr>
              <w:t>PROCLAMATIONS, COMMENDATIONS, ETC:</w:t>
            </w:r>
          </w:p>
          <w:p w:rsidR="00900284" w:rsidRDefault="00900284" w:rsidP="00900284">
            <w:pPr>
              <w:tabs>
                <w:tab w:val="left" w:pos="0"/>
              </w:tabs>
              <w:jc w:val="both"/>
              <w:rPr>
                <w:b/>
                <w:sz w:val="23"/>
              </w:rPr>
            </w:pPr>
          </w:p>
          <w:p w:rsidR="00437B33" w:rsidRDefault="00437B33" w:rsidP="00340D2D">
            <w:pPr>
              <w:numPr>
                <w:ilvl w:val="0"/>
                <w:numId w:val="1"/>
              </w:numPr>
              <w:tabs>
                <w:tab w:val="left" w:pos="0"/>
              </w:tabs>
              <w:jc w:val="both"/>
              <w:rPr>
                <w:b/>
                <w:sz w:val="23"/>
              </w:rPr>
            </w:pPr>
            <w:r>
              <w:rPr>
                <w:b/>
                <w:sz w:val="23"/>
              </w:rPr>
              <w:t>REPORTS AND COMMUNICATIONS:</w:t>
            </w:r>
          </w:p>
          <w:p w:rsidR="00437B33" w:rsidRPr="000F28DA" w:rsidRDefault="00437B33" w:rsidP="001E35DF">
            <w:pPr>
              <w:pStyle w:val="ListParagraph"/>
              <w:numPr>
                <w:ilvl w:val="0"/>
                <w:numId w:val="2"/>
              </w:numPr>
              <w:rPr>
                <w:sz w:val="23"/>
              </w:rPr>
            </w:pPr>
            <w:r w:rsidRPr="000F28DA">
              <w:rPr>
                <w:sz w:val="23"/>
              </w:rPr>
              <w:t xml:space="preserve">Mayor </w:t>
            </w:r>
          </w:p>
          <w:p w:rsidR="0096558B" w:rsidRDefault="00437B33" w:rsidP="0096558B">
            <w:pPr>
              <w:numPr>
                <w:ilvl w:val="0"/>
                <w:numId w:val="2"/>
              </w:numPr>
              <w:tabs>
                <w:tab w:val="left" w:pos="1440"/>
                <w:tab w:val="left" w:pos="2520"/>
              </w:tabs>
              <w:jc w:val="both"/>
              <w:rPr>
                <w:sz w:val="23"/>
              </w:rPr>
            </w:pPr>
            <w:r>
              <w:rPr>
                <w:sz w:val="23"/>
              </w:rPr>
              <w:t>Council Members</w:t>
            </w:r>
          </w:p>
          <w:p w:rsidR="00900284" w:rsidRPr="00545DB9" w:rsidRDefault="00900284" w:rsidP="00900284">
            <w:pPr>
              <w:tabs>
                <w:tab w:val="left" w:pos="0"/>
              </w:tabs>
              <w:ind w:left="2520"/>
              <w:jc w:val="both"/>
              <w:rPr>
                <w:sz w:val="23"/>
              </w:rPr>
            </w:pPr>
          </w:p>
          <w:p w:rsidR="007E17B2" w:rsidRDefault="00437B33" w:rsidP="00545DB9">
            <w:pPr>
              <w:numPr>
                <w:ilvl w:val="0"/>
                <w:numId w:val="1"/>
              </w:numPr>
              <w:tabs>
                <w:tab w:val="left" w:pos="0"/>
              </w:tabs>
              <w:jc w:val="both"/>
              <w:rPr>
                <w:b/>
                <w:sz w:val="23"/>
              </w:rPr>
            </w:pPr>
            <w:r>
              <w:rPr>
                <w:b/>
                <w:sz w:val="23"/>
              </w:rPr>
              <w:t>PUBLIC COMMENTARY:</w:t>
            </w:r>
            <w:r>
              <w:rPr>
                <w:b/>
                <w:sz w:val="23"/>
              </w:rPr>
              <w:tab/>
            </w:r>
          </w:p>
          <w:p w:rsidR="00900284" w:rsidRPr="00545DB9" w:rsidRDefault="00900284" w:rsidP="00900284">
            <w:pPr>
              <w:tabs>
                <w:tab w:val="left" w:pos="0"/>
              </w:tabs>
              <w:ind w:left="1440"/>
              <w:jc w:val="both"/>
              <w:rPr>
                <w:b/>
                <w:sz w:val="23"/>
              </w:rPr>
            </w:pPr>
          </w:p>
          <w:p w:rsidR="00437B33" w:rsidRDefault="00437B33" w:rsidP="00340D2D">
            <w:pPr>
              <w:numPr>
                <w:ilvl w:val="0"/>
                <w:numId w:val="1"/>
              </w:numPr>
              <w:jc w:val="both"/>
              <w:rPr>
                <w:b/>
                <w:sz w:val="23"/>
              </w:rPr>
            </w:pPr>
            <w:r>
              <w:rPr>
                <w:b/>
                <w:sz w:val="23"/>
              </w:rPr>
              <w:t>BUSINESS ITEMS:</w:t>
            </w:r>
          </w:p>
          <w:p w:rsidR="0056706B" w:rsidRPr="00225287" w:rsidRDefault="00AB4775" w:rsidP="00225287">
            <w:pPr>
              <w:ind w:left="1800" w:hanging="360"/>
              <w:rPr>
                <w:sz w:val="23"/>
              </w:rPr>
            </w:pPr>
            <w:r w:rsidRPr="00AB4775">
              <w:rPr>
                <w:sz w:val="23"/>
              </w:rPr>
              <w:t>1)</w:t>
            </w:r>
            <w:r w:rsidRPr="00AB4775">
              <w:rPr>
                <w:sz w:val="23"/>
              </w:rPr>
              <w:tab/>
              <w:t>CONSENT AGENDA ITEMS BY OMNIBUS VOTE with Recommendations:</w:t>
            </w:r>
          </w:p>
          <w:p w:rsidR="00847D3A" w:rsidRDefault="00225287" w:rsidP="007C175D">
            <w:pPr>
              <w:pStyle w:val="ListParagraph"/>
              <w:numPr>
                <w:ilvl w:val="0"/>
                <w:numId w:val="3"/>
              </w:numPr>
              <w:ind w:left="2160"/>
            </w:pPr>
            <w:r w:rsidRPr="00225287">
              <w:t xml:space="preserve">Approve Minutes of City Council Meeting –  </w:t>
            </w:r>
            <w:r w:rsidR="006836ED">
              <w:t xml:space="preserve">December </w:t>
            </w:r>
            <w:r w:rsidR="007C175D">
              <w:t>27</w:t>
            </w:r>
            <w:r w:rsidR="00445E23">
              <w:t>, 2016</w:t>
            </w:r>
          </w:p>
          <w:p w:rsidR="003924F4" w:rsidRDefault="003924F4" w:rsidP="007C175D">
            <w:pPr>
              <w:pStyle w:val="ListParagraph"/>
              <w:numPr>
                <w:ilvl w:val="0"/>
                <w:numId w:val="3"/>
              </w:numPr>
              <w:ind w:left="2160"/>
            </w:pPr>
            <w:r>
              <w:t>Accept and Place on File Minutes of Utility Advisory Board – September 21, 2016</w:t>
            </w:r>
          </w:p>
          <w:p w:rsidR="00690B62" w:rsidRDefault="00E861AB" w:rsidP="003676EF">
            <w:pPr>
              <w:pStyle w:val="ListParagraph"/>
              <w:numPr>
                <w:ilvl w:val="0"/>
                <w:numId w:val="3"/>
              </w:numPr>
              <w:ind w:left="2160"/>
            </w:pPr>
            <w:r>
              <w:t xml:space="preserve">Approve Bills – </w:t>
            </w:r>
            <w:r w:rsidR="00E54CC0">
              <w:t>12/16/16-12/22/16, 12/23/16-12/29/16</w:t>
            </w:r>
            <w:bookmarkStart w:id="1" w:name="_GoBack"/>
            <w:bookmarkEnd w:id="1"/>
          </w:p>
          <w:p w:rsidR="00D71464" w:rsidRDefault="00AB4775" w:rsidP="00D71464">
            <w:pPr>
              <w:pStyle w:val="ListParagraph"/>
              <w:numPr>
                <w:ilvl w:val="0"/>
                <w:numId w:val="3"/>
              </w:numPr>
              <w:ind w:left="2160"/>
            </w:pPr>
            <w:r w:rsidRPr="00AB4775">
              <w:t>Approve Payroll –</w:t>
            </w:r>
            <w:r w:rsidR="00545DB9">
              <w:t xml:space="preserve"> </w:t>
            </w:r>
            <w:r w:rsidR="003924F4">
              <w:t xml:space="preserve">12/05/16-12/18/16, </w:t>
            </w:r>
          </w:p>
          <w:p w:rsidR="003158D1" w:rsidRDefault="003158D1" w:rsidP="003158D1">
            <w:pPr>
              <w:pStyle w:val="ListParagraph"/>
              <w:numPr>
                <w:ilvl w:val="0"/>
                <w:numId w:val="25"/>
              </w:numPr>
            </w:pPr>
            <w:r w:rsidRPr="003158D1">
              <w:t>Capital Improvement Plan 2017-2021</w:t>
            </w:r>
          </w:p>
          <w:p w:rsidR="004A6161" w:rsidRDefault="004A6161" w:rsidP="007217FE">
            <w:pPr>
              <w:tabs>
                <w:tab w:val="left" w:pos="1800"/>
              </w:tabs>
            </w:pPr>
          </w:p>
          <w:p w:rsidR="00F9266D" w:rsidRDefault="00437B33" w:rsidP="00F9266D">
            <w:pPr>
              <w:pStyle w:val="Heading1"/>
            </w:pPr>
            <w:r>
              <w:t>DISCUSSION ITEMS:</w:t>
            </w:r>
          </w:p>
          <w:p w:rsidR="00900284" w:rsidRPr="00900284" w:rsidRDefault="00900284" w:rsidP="00900284"/>
          <w:p w:rsidR="00F9266D" w:rsidRDefault="00437B33" w:rsidP="00F9266D">
            <w:pPr>
              <w:pStyle w:val="Heading1"/>
            </w:pPr>
            <w:r>
              <w:t>EXECUTIVE SESSION</w:t>
            </w:r>
          </w:p>
          <w:p w:rsidR="00900284" w:rsidRPr="00900284" w:rsidRDefault="00900284" w:rsidP="00900284"/>
          <w:p w:rsidR="001E4B29" w:rsidRPr="00D75AFA" w:rsidRDefault="00437B33" w:rsidP="00D75AFA">
            <w:pPr>
              <w:pStyle w:val="Heading1"/>
            </w:pPr>
            <w:r>
              <w:t>ADJOURNMENT</w:t>
            </w:r>
          </w:p>
        </w:tc>
      </w:tr>
      <w:tr w:rsidR="00437B33" w:rsidTr="00F13755">
        <w:tc>
          <w:tcPr>
            <w:tcW w:w="10440" w:type="dxa"/>
            <w:tcBorders>
              <w:top w:val="nil"/>
              <w:bottom w:val="single" w:sz="6" w:space="0" w:color="auto"/>
            </w:tcBorders>
          </w:tcPr>
          <w:p w:rsidR="00437B33" w:rsidRDefault="00437B33" w:rsidP="001E35DF">
            <w:pPr>
              <w:ind w:left="1440"/>
              <w:rPr>
                <w:b/>
                <w:noProof/>
                <w:sz w:val="23"/>
              </w:rPr>
            </w:pPr>
          </w:p>
        </w:tc>
      </w:tr>
    </w:tbl>
    <w:p w:rsidR="00437B33" w:rsidRDefault="00437B33" w:rsidP="00C22A3B">
      <w:pPr>
        <w:rPr>
          <w:lang w:val="en-GB"/>
        </w:rPr>
      </w:pPr>
    </w:p>
    <w:sectPr w:rsidR="00437B33" w:rsidSect="00A001B0">
      <w:pgSz w:w="12240" w:h="15840" w:code="1"/>
      <w:pgMar w:top="1440" w:right="1008" w:bottom="1152" w:left="10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C35F6"/>
    <w:multiLevelType w:val="hybridMultilevel"/>
    <w:tmpl w:val="9450543E"/>
    <w:lvl w:ilvl="0" w:tplc="04090011">
      <w:start w:val="1"/>
      <w:numFmt w:val="decimal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0FE45B55"/>
    <w:multiLevelType w:val="hybridMultilevel"/>
    <w:tmpl w:val="D44056A4"/>
    <w:lvl w:ilvl="0" w:tplc="56DA5592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">
    <w:nsid w:val="115C377E"/>
    <w:multiLevelType w:val="hybridMultilevel"/>
    <w:tmpl w:val="1DE8D1EA"/>
    <w:lvl w:ilvl="0" w:tplc="56DA5592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20C129B"/>
    <w:multiLevelType w:val="hybridMultilevel"/>
    <w:tmpl w:val="1DE8D1EA"/>
    <w:lvl w:ilvl="0" w:tplc="56DA5592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">
    <w:nsid w:val="14460299"/>
    <w:multiLevelType w:val="hybridMultilevel"/>
    <w:tmpl w:val="CDE8DDBA"/>
    <w:lvl w:ilvl="0" w:tplc="3DE4DD34">
      <w:start w:val="1"/>
      <w:numFmt w:val="decimal"/>
      <w:lvlText w:val="%1)"/>
      <w:lvlJc w:val="left"/>
      <w:pPr>
        <w:ind w:left="1845" w:hanging="4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1D7015C0"/>
    <w:multiLevelType w:val="hybridMultilevel"/>
    <w:tmpl w:val="E7D457C4"/>
    <w:lvl w:ilvl="0" w:tplc="0612640A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B0198D"/>
    <w:multiLevelType w:val="singleLevel"/>
    <w:tmpl w:val="FA10DBB8"/>
    <w:lvl w:ilvl="0">
      <w:start w:val="1"/>
      <w:numFmt w:val="upperRoman"/>
      <w:pStyle w:val="Heading1"/>
      <w:lvlText w:val="%1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7">
    <w:nsid w:val="26302A4B"/>
    <w:multiLevelType w:val="hybridMultilevel"/>
    <w:tmpl w:val="1DE8D1EA"/>
    <w:lvl w:ilvl="0" w:tplc="56DA5592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8">
    <w:nsid w:val="2A5C490F"/>
    <w:multiLevelType w:val="hybridMultilevel"/>
    <w:tmpl w:val="1DE8D1EA"/>
    <w:lvl w:ilvl="0" w:tplc="56DA5592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9">
    <w:nsid w:val="2AC039BB"/>
    <w:multiLevelType w:val="hybridMultilevel"/>
    <w:tmpl w:val="3BA44F34"/>
    <w:lvl w:ilvl="0" w:tplc="0612640A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0F7B07"/>
    <w:multiLevelType w:val="hybridMultilevel"/>
    <w:tmpl w:val="6394C294"/>
    <w:lvl w:ilvl="0" w:tplc="EF009480">
      <w:start w:val="2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>
    <w:nsid w:val="3D302154"/>
    <w:multiLevelType w:val="hybridMultilevel"/>
    <w:tmpl w:val="1DE8D1EA"/>
    <w:lvl w:ilvl="0" w:tplc="56DA5592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2">
    <w:nsid w:val="3ED233B5"/>
    <w:multiLevelType w:val="hybridMultilevel"/>
    <w:tmpl w:val="1DE8D1EA"/>
    <w:lvl w:ilvl="0" w:tplc="56DA5592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3">
    <w:nsid w:val="4A2B0E98"/>
    <w:multiLevelType w:val="hybridMultilevel"/>
    <w:tmpl w:val="EE6E8DAE"/>
    <w:lvl w:ilvl="0" w:tplc="7F10F49C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C35ECD"/>
    <w:multiLevelType w:val="hybridMultilevel"/>
    <w:tmpl w:val="3BA44F34"/>
    <w:lvl w:ilvl="0" w:tplc="0612640A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C74110"/>
    <w:multiLevelType w:val="hybridMultilevel"/>
    <w:tmpl w:val="3BA44F34"/>
    <w:lvl w:ilvl="0" w:tplc="0612640A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EA593D"/>
    <w:multiLevelType w:val="hybridMultilevel"/>
    <w:tmpl w:val="D44056A4"/>
    <w:lvl w:ilvl="0" w:tplc="56DA5592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7">
    <w:nsid w:val="5D3A3CCE"/>
    <w:multiLevelType w:val="hybridMultilevel"/>
    <w:tmpl w:val="3C96BB60"/>
    <w:lvl w:ilvl="0" w:tplc="7F10F49C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0097966"/>
    <w:multiLevelType w:val="hybridMultilevel"/>
    <w:tmpl w:val="9E48962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2637F6"/>
    <w:multiLevelType w:val="hybridMultilevel"/>
    <w:tmpl w:val="3BA44F34"/>
    <w:lvl w:ilvl="0" w:tplc="0612640A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4221BD"/>
    <w:multiLevelType w:val="hybridMultilevel"/>
    <w:tmpl w:val="3BA44F34"/>
    <w:lvl w:ilvl="0" w:tplc="0612640A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C1078D"/>
    <w:multiLevelType w:val="hybridMultilevel"/>
    <w:tmpl w:val="1DE8D1EA"/>
    <w:lvl w:ilvl="0" w:tplc="56DA5592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2">
    <w:nsid w:val="72737AA3"/>
    <w:multiLevelType w:val="hybridMultilevel"/>
    <w:tmpl w:val="1DE8D1EA"/>
    <w:lvl w:ilvl="0" w:tplc="56DA5592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3">
    <w:nsid w:val="79DF23C4"/>
    <w:multiLevelType w:val="hybridMultilevel"/>
    <w:tmpl w:val="3BA44F34"/>
    <w:lvl w:ilvl="0" w:tplc="0612640A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F23234D"/>
    <w:multiLevelType w:val="hybridMultilevel"/>
    <w:tmpl w:val="1DE8D1EA"/>
    <w:lvl w:ilvl="0" w:tplc="56DA5592">
      <w:start w:val="2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5">
    <w:nsid w:val="7FFE05EF"/>
    <w:multiLevelType w:val="hybridMultilevel"/>
    <w:tmpl w:val="51581ADE"/>
    <w:lvl w:ilvl="0" w:tplc="38D219E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5"/>
  </w:num>
  <w:num w:numId="3">
    <w:abstractNumId w:val="9"/>
  </w:num>
  <w:num w:numId="4">
    <w:abstractNumId w:val="13"/>
  </w:num>
  <w:num w:numId="5">
    <w:abstractNumId w:val="17"/>
  </w:num>
  <w:num w:numId="6">
    <w:abstractNumId w:val="5"/>
  </w:num>
  <w:num w:numId="7">
    <w:abstractNumId w:val="22"/>
  </w:num>
  <w:num w:numId="8">
    <w:abstractNumId w:val="24"/>
  </w:num>
  <w:num w:numId="9">
    <w:abstractNumId w:val="12"/>
  </w:num>
  <w:num w:numId="10">
    <w:abstractNumId w:val="7"/>
  </w:num>
  <w:num w:numId="11">
    <w:abstractNumId w:val="20"/>
  </w:num>
  <w:num w:numId="12">
    <w:abstractNumId w:val="3"/>
  </w:num>
  <w:num w:numId="13">
    <w:abstractNumId w:val="18"/>
  </w:num>
  <w:num w:numId="14">
    <w:abstractNumId w:val="8"/>
  </w:num>
  <w:num w:numId="15">
    <w:abstractNumId w:val="16"/>
  </w:num>
  <w:num w:numId="16">
    <w:abstractNumId w:val="11"/>
  </w:num>
  <w:num w:numId="17">
    <w:abstractNumId w:val="21"/>
  </w:num>
  <w:num w:numId="18">
    <w:abstractNumId w:val="2"/>
  </w:num>
  <w:num w:numId="19">
    <w:abstractNumId w:val="23"/>
  </w:num>
  <w:num w:numId="20">
    <w:abstractNumId w:val="14"/>
  </w:num>
  <w:num w:numId="21">
    <w:abstractNumId w:val="1"/>
  </w:num>
  <w:num w:numId="22">
    <w:abstractNumId w:val="19"/>
  </w:num>
  <w:num w:numId="23">
    <w:abstractNumId w:val="15"/>
  </w:num>
  <w:num w:numId="24">
    <w:abstractNumId w:val="0"/>
  </w:num>
  <w:num w:numId="25">
    <w:abstractNumId w:val="10"/>
  </w:num>
  <w:num w:numId="26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8"/>
  <w:removePersonalInformation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7"/>
  <w:drawingGridVerticalSpacing w:val="187"/>
  <w:doNotUseMarginsForDrawingGridOrigin/>
  <w:drawingGridHorizontalOrigin w:val="1699"/>
  <w:drawingGridVerticalOrigin w:val="1987"/>
  <w:noPunctuationKerning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genda Post Wizard Balloon" w:val="0"/>
  </w:docVars>
  <w:rsids>
    <w:rsidRoot w:val="00F13755"/>
    <w:rsid w:val="000020BD"/>
    <w:rsid w:val="00002DB7"/>
    <w:rsid w:val="000061DA"/>
    <w:rsid w:val="00006654"/>
    <w:rsid w:val="00010FF6"/>
    <w:rsid w:val="0001341F"/>
    <w:rsid w:val="00013DDE"/>
    <w:rsid w:val="000214BA"/>
    <w:rsid w:val="00023D21"/>
    <w:rsid w:val="00024520"/>
    <w:rsid w:val="00026086"/>
    <w:rsid w:val="000260F2"/>
    <w:rsid w:val="00026541"/>
    <w:rsid w:val="0003068C"/>
    <w:rsid w:val="00030BD9"/>
    <w:rsid w:val="000338E4"/>
    <w:rsid w:val="00033B68"/>
    <w:rsid w:val="00033DBF"/>
    <w:rsid w:val="00035019"/>
    <w:rsid w:val="00035B5E"/>
    <w:rsid w:val="000361E9"/>
    <w:rsid w:val="00040EF7"/>
    <w:rsid w:val="00041CEB"/>
    <w:rsid w:val="00044256"/>
    <w:rsid w:val="0004714D"/>
    <w:rsid w:val="000509C4"/>
    <w:rsid w:val="000518A6"/>
    <w:rsid w:val="00051B59"/>
    <w:rsid w:val="00051DA2"/>
    <w:rsid w:val="0005247C"/>
    <w:rsid w:val="000544D7"/>
    <w:rsid w:val="000552CD"/>
    <w:rsid w:val="00056404"/>
    <w:rsid w:val="00060844"/>
    <w:rsid w:val="00060C3A"/>
    <w:rsid w:val="00061555"/>
    <w:rsid w:val="00062783"/>
    <w:rsid w:val="00062E35"/>
    <w:rsid w:val="00063577"/>
    <w:rsid w:val="00063716"/>
    <w:rsid w:val="00063C56"/>
    <w:rsid w:val="000649D9"/>
    <w:rsid w:val="00064F96"/>
    <w:rsid w:val="000669B4"/>
    <w:rsid w:val="000704FB"/>
    <w:rsid w:val="0007080B"/>
    <w:rsid w:val="00070CA1"/>
    <w:rsid w:val="00070D11"/>
    <w:rsid w:val="0007204F"/>
    <w:rsid w:val="00072BDA"/>
    <w:rsid w:val="00072E47"/>
    <w:rsid w:val="00073341"/>
    <w:rsid w:val="00073703"/>
    <w:rsid w:val="0007468A"/>
    <w:rsid w:val="00075967"/>
    <w:rsid w:val="00076B9D"/>
    <w:rsid w:val="00076F15"/>
    <w:rsid w:val="00082BF8"/>
    <w:rsid w:val="00083DCE"/>
    <w:rsid w:val="00084E61"/>
    <w:rsid w:val="00084E6F"/>
    <w:rsid w:val="00087F09"/>
    <w:rsid w:val="000906F8"/>
    <w:rsid w:val="000924CB"/>
    <w:rsid w:val="00093280"/>
    <w:rsid w:val="00094029"/>
    <w:rsid w:val="000A0100"/>
    <w:rsid w:val="000A07A6"/>
    <w:rsid w:val="000A1B7A"/>
    <w:rsid w:val="000B31E7"/>
    <w:rsid w:val="000B3501"/>
    <w:rsid w:val="000B4B7F"/>
    <w:rsid w:val="000B68FE"/>
    <w:rsid w:val="000B7CE1"/>
    <w:rsid w:val="000C3188"/>
    <w:rsid w:val="000C47B6"/>
    <w:rsid w:val="000C4874"/>
    <w:rsid w:val="000C56DF"/>
    <w:rsid w:val="000C6379"/>
    <w:rsid w:val="000D29B9"/>
    <w:rsid w:val="000D3B63"/>
    <w:rsid w:val="000D4740"/>
    <w:rsid w:val="000D6A8F"/>
    <w:rsid w:val="000D7A1D"/>
    <w:rsid w:val="000E08EF"/>
    <w:rsid w:val="000E09BE"/>
    <w:rsid w:val="000E0DEA"/>
    <w:rsid w:val="000E1E0D"/>
    <w:rsid w:val="000E1EFF"/>
    <w:rsid w:val="000E34B4"/>
    <w:rsid w:val="000E39AD"/>
    <w:rsid w:val="000E4EDE"/>
    <w:rsid w:val="000E675E"/>
    <w:rsid w:val="000E6893"/>
    <w:rsid w:val="000E6FEF"/>
    <w:rsid w:val="000E7FE9"/>
    <w:rsid w:val="000F0E85"/>
    <w:rsid w:val="000F1EA5"/>
    <w:rsid w:val="000F28DA"/>
    <w:rsid w:val="000F4168"/>
    <w:rsid w:val="000F5149"/>
    <w:rsid w:val="000F5B9F"/>
    <w:rsid w:val="000F69A6"/>
    <w:rsid w:val="000F6B93"/>
    <w:rsid w:val="000F6F65"/>
    <w:rsid w:val="000F76C8"/>
    <w:rsid w:val="000F78C0"/>
    <w:rsid w:val="000F7CD4"/>
    <w:rsid w:val="00101B34"/>
    <w:rsid w:val="001023DC"/>
    <w:rsid w:val="001025CC"/>
    <w:rsid w:val="001037B1"/>
    <w:rsid w:val="001043DE"/>
    <w:rsid w:val="001051E6"/>
    <w:rsid w:val="001073C0"/>
    <w:rsid w:val="00110937"/>
    <w:rsid w:val="0011158D"/>
    <w:rsid w:val="00113FF0"/>
    <w:rsid w:val="001154C9"/>
    <w:rsid w:val="001202C7"/>
    <w:rsid w:val="00120431"/>
    <w:rsid w:val="00120476"/>
    <w:rsid w:val="001225FE"/>
    <w:rsid w:val="0012266C"/>
    <w:rsid w:val="0012289F"/>
    <w:rsid w:val="00124227"/>
    <w:rsid w:val="001245CB"/>
    <w:rsid w:val="00125AE6"/>
    <w:rsid w:val="00125EDB"/>
    <w:rsid w:val="00132EAB"/>
    <w:rsid w:val="00135383"/>
    <w:rsid w:val="001406EC"/>
    <w:rsid w:val="001417F1"/>
    <w:rsid w:val="00141951"/>
    <w:rsid w:val="00143E3A"/>
    <w:rsid w:val="00143F18"/>
    <w:rsid w:val="001446FC"/>
    <w:rsid w:val="001453A8"/>
    <w:rsid w:val="001467EF"/>
    <w:rsid w:val="00146B21"/>
    <w:rsid w:val="00147A5A"/>
    <w:rsid w:val="00147D4E"/>
    <w:rsid w:val="001516D6"/>
    <w:rsid w:val="00151736"/>
    <w:rsid w:val="001522C7"/>
    <w:rsid w:val="001535BB"/>
    <w:rsid w:val="00153F00"/>
    <w:rsid w:val="001548DE"/>
    <w:rsid w:val="00154B01"/>
    <w:rsid w:val="001558CF"/>
    <w:rsid w:val="00157029"/>
    <w:rsid w:val="00161CB5"/>
    <w:rsid w:val="00162DDB"/>
    <w:rsid w:val="00163457"/>
    <w:rsid w:val="001639E6"/>
    <w:rsid w:val="00165514"/>
    <w:rsid w:val="00166070"/>
    <w:rsid w:val="001668E7"/>
    <w:rsid w:val="00166B54"/>
    <w:rsid w:val="00166CF8"/>
    <w:rsid w:val="00167C12"/>
    <w:rsid w:val="0017073E"/>
    <w:rsid w:val="00170C0F"/>
    <w:rsid w:val="001718CB"/>
    <w:rsid w:val="0017242B"/>
    <w:rsid w:val="00172BAD"/>
    <w:rsid w:val="00175390"/>
    <w:rsid w:val="001765CB"/>
    <w:rsid w:val="00177708"/>
    <w:rsid w:val="00180428"/>
    <w:rsid w:val="00180659"/>
    <w:rsid w:val="00181B90"/>
    <w:rsid w:val="00184AD4"/>
    <w:rsid w:val="0018555A"/>
    <w:rsid w:val="00186EDD"/>
    <w:rsid w:val="001871E4"/>
    <w:rsid w:val="001872D7"/>
    <w:rsid w:val="001877FA"/>
    <w:rsid w:val="00191B08"/>
    <w:rsid w:val="001920E8"/>
    <w:rsid w:val="00193665"/>
    <w:rsid w:val="0019495F"/>
    <w:rsid w:val="0019685C"/>
    <w:rsid w:val="001A0EFF"/>
    <w:rsid w:val="001A28C0"/>
    <w:rsid w:val="001A32D4"/>
    <w:rsid w:val="001A74E8"/>
    <w:rsid w:val="001A76F6"/>
    <w:rsid w:val="001B036A"/>
    <w:rsid w:val="001B0BFB"/>
    <w:rsid w:val="001B2676"/>
    <w:rsid w:val="001B48FA"/>
    <w:rsid w:val="001B546C"/>
    <w:rsid w:val="001B5A7F"/>
    <w:rsid w:val="001B6AAA"/>
    <w:rsid w:val="001B7274"/>
    <w:rsid w:val="001B7575"/>
    <w:rsid w:val="001B7F33"/>
    <w:rsid w:val="001C2C59"/>
    <w:rsid w:val="001C443F"/>
    <w:rsid w:val="001C46BE"/>
    <w:rsid w:val="001C6D48"/>
    <w:rsid w:val="001C6DFE"/>
    <w:rsid w:val="001C7729"/>
    <w:rsid w:val="001D01D2"/>
    <w:rsid w:val="001D0F48"/>
    <w:rsid w:val="001D64BA"/>
    <w:rsid w:val="001D79EA"/>
    <w:rsid w:val="001D7E6C"/>
    <w:rsid w:val="001E215B"/>
    <w:rsid w:val="001E24F8"/>
    <w:rsid w:val="001E28E3"/>
    <w:rsid w:val="001E35DF"/>
    <w:rsid w:val="001E3AA9"/>
    <w:rsid w:val="001E4B29"/>
    <w:rsid w:val="001E6AB2"/>
    <w:rsid w:val="001E7D02"/>
    <w:rsid w:val="001F0BF4"/>
    <w:rsid w:val="001F1CBA"/>
    <w:rsid w:val="001F421E"/>
    <w:rsid w:val="001F5CD1"/>
    <w:rsid w:val="001F5D6F"/>
    <w:rsid w:val="001F6895"/>
    <w:rsid w:val="0020019F"/>
    <w:rsid w:val="00200464"/>
    <w:rsid w:val="00201BAE"/>
    <w:rsid w:val="0020307B"/>
    <w:rsid w:val="00204EAB"/>
    <w:rsid w:val="00207F81"/>
    <w:rsid w:val="00212393"/>
    <w:rsid w:val="00213108"/>
    <w:rsid w:val="00215ACD"/>
    <w:rsid w:val="00220E9A"/>
    <w:rsid w:val="00221C2B"/>
    <w:rsid w:val="002220AD"/>
    <w:rsid w:val="00222F7F"/>
    <w:rsid w:val="00223989"/>
    <w:rsid w:val="0022442D"/>
    <w:rsid w:val="00224D3E"/>
    <w:rsid w:val="00225287"/>
    <w:rsid w:val="0022610D"/>
    <w:rsid w:val="0022670B"/>
    <w:rsid w:val="002277B0"/>
    <w:rsid w:val="00227FD2"/>
    <w:rsid w:val="00230BB4"/>
    <w:rsid w:val="002326ED"/>
    <w:rsid w:val="002327B5"/>
    <w:rsid w:val="002333F2"/>
    <w:rsid w:val="00233412"/>
    <w:rsid w:val="00233DFC"/>
    <w:rsid w:val="002357CE"/>
    <w:rsid w:val="00235E43"/>
    <w:rsid w:val="00236E81"/>
    <w:rsid w:val="0024001B"/>
    <w:rsid w:val="00243208"/>
    <w:rsid w:val="002444D7"/>
    <w:rsid w:val="00245139"/>
    <w:rsid w:val="002454E8"/>
    <w:rsid w:val="00246879"/>
    <w:rsid w:val="002513CE"/>
    <w:rsid w:val="002515EC"/>
    <w:rsid w:val="00252CB7"/>
    <w:rsid w:val="002537E4"/>
    <w:rsid w:val="00255652"/>
    <w:rsid w:val="00255A22"/>
    <w:rsid w:val="002571AF"/>
    <w:rsid w:val="00260CEB"/>
    <w:rsid w:val="002613F8"/>
    <w:rsid w:val="00261D23"/>
    <w:rsid w:val="00261E1B"/>
    <w:rsid w:val="002627F8"/>
    <w:rsid w:val="0026288F"/>
    <w:rsid w:val="002639E0"/>
    <w:rsid w:val="00266EA9"/>
    <w:rsid w:val="0027034C"/>
    <w:rsid w:val="00270A62"/>
    <w:rsid w:val="00270D08"/>
    <w:rsid w:val="00270F4E"/>
    <w:rsid w:val="002712B5"/>
    <w:rsid w:val="00272B0F"/>
    <w:rsid w:val="002739A8"/>
    <w:rsid w:val="00273D21"/>
    <w:rsid w:val="002748BC"/>
    <w:rsid w:val="0027531A"/>
    <w:rsid w:val="00275E3B"/>
    <w:rsid w:val="0027623D"/>
    <w:rsid w:val="002772BD"/>
    <w:rsid w:val="00280340"/>
    <w:rsid w:val="00280EE3"/>
    <w:rsid w:val="00283B60"/>
    <w:rsid w:val="0028560B"/>
    <w:rsid w:val="00285D05"/>
    <w:rsid w:val="002862D5"/>
    <w:rsid w:val="00290ACD"/>
    <w:rsid w:val="00290B18"/>
    <w:rsid w:val="00290DE8"/>
    <w:rsid w:val="00294FF1"/>
    <w:rsid w:val="00296D9F"/>
    <w:rsid w:val="002A005F"/>
    <w:rsid w:val="002A0BBA"/>
    <w:rsid w:val="002A1ED3"/>
    <w:rsid w:val="002A317F"/>
    <w:rsid w:val="002A366C"/>
    <w:rsid w:val="002A3D97"/>
    <w:rsid w:val="002A469F"/>
    <w:rsid w:val="002C21D2"/>
    <w:rsid w:val="002C2677"/>
    <w:rsid w:val="002C532D"/>
    <w:rsid w:val="002C6654"/>
    <w:rsid w:val="002D285E"/>
    <w:rsid w:val="002D5513"/>
    <w:rsid w:val="002D7D9C"/>
    <w:rsid w:val="002E0EFF"/>
    <w:rsid w:val="002E1120"/>
    <w:rsid w:val="002E1911"/>
    <w:rsid w:val="002E2FEB"/>
    <w:rsid w:val="002E33DC"/>
    <w:rsid w:val="002E621A"/>
    <w:rsid w:val="002E72E0"/>
    <w:rsid w:val="002F2A5F"/>
    <w:rsid w:val="002F57F0"/>
    <w:rsid w:val="002F638C"/>
    <w:rsid w:val="002F6BEE"/>
    <w:rsid w:val="002F6E92"/>
    <w:rsid w:val="0030145D"/>
    <w:rsid w:val="0030244E"/>
    <w:rsid w:val="00302712"/>
    <w:rsid w:val="00303A2B"/>
    <w:rsid w:val="00304515"/>
    <w:rsid w:val="003063DE"/>
    <w:rsid w:val="00310EB1"/>
    <w:rsid w:val="00311FE7"/>
    <w:rsid w:val="00313688"/>
    <w:rsid w:val="003141D0"/>
    <w:rsid w:val="003158D1"/>
    <w:rsid w:val="00316751"/>
    <w:rsid w:val="00317A97"/>
    <w:rsid w:val="00317D27"/>
    <w:rsid w:val="0032131D"/>
    <w:rsid w:val="00322C42"/>
    <w:rsid w:val="00324A4A"/>
    <w:rsid w:val="00326647"/>
    <w:rsid w:val="003279B1"/>
    <w:rsid w:val="00331DF3"/>
    <w:rsid w:val="0033207A"/>
    <w:rsid w:val="00334884"/>
    <w:rsid w:val="00336C92"/>
    <w:rsid w:val="00340A5D"/>
    <w:rsid w:val="00340D2D"/>
    <w:rsid w:val="00342636"/>
    <w:rsid w:val="003434D0"/>
    <w:rsid w:val="00343EEA"/>
    <w:rsid w:val="0034558D"/>
    <w:rsid w:val="003459BA"/>
    <w:rsid w:val="00345A9F"/>
    <w:rsid w:val="0034716F"/>
    <w:rsid w:val="003522F5"/>
    <w:rsid w:val="00352B07"/>
    <w:rsid w:val="003540F9"/>
    <w:rsid w:val="003545DE"/>
    <w:rsid w:val="003562EC"/>
    <w:rsid w:val="00356A5C"/>
    <w:rsid w:val="003572A1"/>
    <w:rsid w:val="003572AC"/>
    <w:rsid w:val="00357744"/>
    <w:rsid w:val="00360646"/>
    <w:rsid w:val="00361356"/>
    <w:rsid w:val="00362A11"/>
    <w:rsid w:val="00362F02"/>
    <w:rsid w:val="00362F3F"/>
    <w:rsid w:val="00365C49"/>
    <w:rsid w:val="003676EF"/>
    <w:rsid w:val="00370F17"/>
    <w:rsid w:val="00372C5F"/>
    <w:rsid w:val="003770C3"/>
    <w:rsid w:val="00381DBC"/>
    <w:rsid w:val="003823F7"/>
    <w:rsid w:val="00383EFF"/>
    <w:rsid w:val="00385177"/>
    <w:rsid w:val="00385788"/>
    <w:rsid w:val="00386AD2"/>
    <w:rsid w:val="003924F4"/>
    <w:rsid w:val="00393506"/>
    <w:rsid w:val="0039380F"/>
    <w:rsid w:val="00394D95"/>
    <w:rsid w:val="003957D8"/>
    <w:rsid w:val="00397AD8"/>
    <w:rsid w:val="003A31A8"/>
    <w:rsid w:val="003A33F6"/>
    <w:rsid w:val="003A5621"/>
    <w:rsid w:val="003A722F"/>
    <w:rsid w:val="003B0AF0"/>
    <w:rsid w:val="003B1DF9"/>
    <w:rsid w:val="003B38EA"/>
    <w:rsid w:val="003B3AB5"/>
    <w:rsid w:val="003B4BC9"/>
    <w:rsid w:val="003B6731"/>
    <w:rsid w:val="003C04F8"/>
    <w:rsid w:val="003C3681"/>
    <w:rsid w:val="003C488A"/>
    <w:rsid w:val="003C65C7"/>
    <w:rsid w:val="003D0092"/>
    <w:rsid w:val="003D0723"/>
    <w:rsid w:val="003D1795"/>
    <w:rsid w:val="003D4C55"/>
    <w:rsid w:val="003E1150"/>
    <w:rsid w:val="003E1F3D"/>
    <w:rsid w:val="003E7419"/>
    <w:rsid w:val="003F3103"/>
    <w:rsid w:val="003F68F2"/>
    <w:rsid w:val="003F6DCC"/>
    <w:rsid w:val="003F7264"/>
    <w:rsid w:val="00400D34"/>
    <w:rsid w:val="004017FB"/>
    <w:rsid w:val="004020B8"/>
    <w:rsid w:val="00403067"/>
    <w:rsid w:val="0040462E"/>
    <w:rsid w:val="004053AB"/>
    <w:rsid w:val="00405B16"/>
    <w:rsid w:val="00406343"/>
    <w:rsid w:val="00406B43"/>
    <w:rsid w:val="004078B8"/>
    <w:rsid w:val="00410443"/>
    <w:rsid w:val="0041096F"/>
    <w:rsid w:val="004122C0"/>
    <w:rsid w:val="004134A7"/>
    <w:rsid w:val="00416E5B"/>
    <w:rsid w:val="00416E7E"/>
    <w:rsid w:val="00417498"/>
    <w:rsid w:val="00421AD1"/>
    <w:rsid w:val="00421BBE"/>
    <w:rsid w:val="00424B89"/>
    <w:rsid w:val="00425541"/>
    <w:rsid w:val="00426121"/>
    <w:rsid w:val="00427BFC"/>
    <w:rsid w:val="00430398"/>
    <w:rsid w:val="00431408"/>
    <w:rsid w:val="00431C03"/>
    <w:rsid w:val="004332D8"/>
    <w:rsid w:val="00436954"/>
    <w:rsid w:val="00436C97"/>
    <w:rsid w:val="00437B33"/>
    <w:rsid w:val="0044462D"/>
    <w:rsid w:val="00444C82"/>
    <w:rsid w:val="00445534"/>
    <w:rsid w:val="00445E23"/>
    <w:rsid w:val="00447C77"/>
    <w:rsid w:val="004531D8"/>
    <w:rsid w:val="00453692"/>
    <w:rsid w:val="0045424F"/>
    <w:rsid w:val="004554F6"/>
    <w:rsid w:val="0045798B"/>
    <w:rsid w:val="00461DE6"/>
    <w:rsid w:val="00463E9B"/>
    <w:rsid w:val="004653F9"/>
    <w:rsid w:val="0046617E"/>
    <w:rsid w:val="00466E35"/>
    <w:rsid w:val="00467B7E"/>
    <w:rsid w:val="004706E1"/>
    <w:rsid w:val="004719BC"/>
    <w:rsid w:val="00475A99"/>
    <w:rsid w:val="00476658"/>
    <w:rsid w:val="00481EEC"/>
    <w:rsid w:val="00482302"/>
    <w:rsid w:val="00482724"/>
    <w:rsid w:val="00482BA4"/>
    <w:rsid w:val="004841CA"/>
    <w:rsid w:val="00485AC8"/>
    <w:rsid w:val="00486ADB"/>
    <w:rsid w:val="00490F17"/>
    <w:rsid w:val="004927A5"/>
    <w:rsid w:val="004952C9"/>
    <w:rsid w:val="00495DBC"/>
    <w:rsid w:val="00497FBC"/>
    <w:rsid w:val="004A33FB"/>
    <w:rsid w:val="004A3EBE"/>
    <w:rsid w:val="004A5F71"/>
    <w:rsid w:val="004A6161"/>
    <w:rsid w:val="004B04B2"/>
    <w:rsid w:val="004B17DB"/>
    <w:rsid w:val="004B2000"/>
    <w:rsid w:val="004B2293"/>
    <w:rsid w:val="004B5642"/>
    <w:rsid w:val="004C08EB"/>
    <w:rsid w:val="004C0E12"/>
    <w:rsid w:val="004D0C7D"/>
    <w:rsid w:val="004D3AA8"/>
    <w:rsid w:val="004D3DA1"/>
    <w:rsid w:val="004D4B66"/>
    <w:rsid w:val="004D4E9B"/>
    <w:rsid w:val="004D5436"/>
    <w:rsid w:val="004D581F"/>
    <w:rsid w:val="004D697D"/>
    <w:rsid w:val="004D6FD7"/>
    <w:rsid w:val="004D796A"/>
    <w:rsid w:val="004E36D8"/>
    <w:rsid w:val="004E6267"/>
    <w:rsid w:val="004E7C0A"/>
    <w:rsid w:val="004F0235"/>
    <w:rsid w:val="004F1F77"/>
    <w:rsid w:val="004F32A4"/>
    <w:rsid w:val="004F67A1"/>
    <w:rsid w:val="00501FDE"/>
    <w:rsid w:val="005027BD"/>
    <w:rsid w:val="0050399B"/>
    <w:rsid w:val="005051F8"/>
    <w:rsid w:val="00505C08"/>
    <w:rsid w:val="00506017"/>
    <w:rsid w:val="00507B4A"/>
    <w:rsid w:val="00507C52"/>
    <w:rsid w:val="00507C8E"/>
    <w:rsid w:val="00514858"/>
    <w:rsid w:val="005213F1"/>
    <w:rsid w:val="005248A8"/>
    <w:rsid w:val="00525A2E"/>
    <w:rsid w:val="00525A46"/>
    <w:rsid w:val="0052735C"/>
    <w:rsid w:val="005273EA"/>
    <w:rsid w:val="005279DB"/>
    <w:rsid w:val="00530008"/>
    <w:rsid w:val="00532C1D"/>
    <w:rsid w:val="00534845"/>
    <w:rsid w:val="00534E7A"/>
    <w:rsid w:val="005371CD"/>
    <w:rsid w:val="00537B34"/>
    <w:rsid w:val="00537EFD"/>
    <w:rsid w:val="00537F9F"/>
    <w:rsid w:val="00540D2C"/>
    <w:rsid w:val="005428C4"/>
    <w:rsid w:val="00543176"/>
    <w:rsid w:val="00543977"/>
    <w:rsid w:val="00545DB9"/>
    <w:rsid w:val="00551D44"/>
    <w:rsid w:val="005526A1"/>
    <w:rsid w:val="00552E42"/>
    <w:rsid w:val="00557522"/>
    <w:rsid w:val="0055778E"/>
    <w:rsid w:val="00560CDA"/>
    <w:rsid w:val="005610ED"/>
    <w:rsid w:val="0056127C"/>
    <w:rsid w:val="00562AE3"/>
    <w:rsid w:val="005631FD"/>
    <w:rsid w:val="00564BD6"/>
    <w:rsid w:val="00564CA3"/>
    <w:rsid w:val="0056706B"/>
    <w:rsid w:val="00567982"/>
    <w:rsid w:val="005700E6"/>
    <w:rsid w:val="00570EA1"/>
    <w:rsid w:val="005720AB"/>
    <w:rsid w:val="005754F3"/>
    <w:rsid w:val="00575DC6"/>
    <w:rsid w:val="00577E09"/>
    <w:rsid w:val="00577FF7"/>
    <w:rsid w:val="00581972"/>
    <w:rsid w:val="00581985"/>
    <w:rsid w:val="00581BA6"/>
    <w:rsid w:val="00581CAB"/>
    <w:rsid w:val="005821E3"/>
    <w:rsid w:val="00582F05"/>
    <w:rsid w:val="00583CBC"/>
    <w:rsid w:val="00583F2B"/>
    <w:rsid w:val="0058485B"/>
    <w:rsid w:val="005927E1"/>
    <w:rsid w:val="00592A79"/>
    <w:rsid w:val="00594BD6"/>
    <w:rsid w:val="005950DA"/>
    <w:rsid w:val="005966B0"/>
    <w:rsid w:val="00596BAF"/>
    <w:rsid w:val="005975C8"/>
    <w:rsid w:val="00597C69"/>
    <w:rsid w:val="005A0F90"/>
    <w:rsid w:val="005A28DE"/>
    <w:rsid w:val="005A2C34"/>
    <w:rsid w:val="005A5BBE"/>
    <w:rsid w:val="005A72B7"/>
    <w:rsid w:val="005B0D4B"/>
    <w:rsid w:val="005B2A03"/>
    <w:rsid w:val="005B4FA4"/>
    <w:rsid w:val="005C0874"/>
    <w:rsid w:val="005C10C2"/>
    <w:rsid w:val="005C4B55"/>
    <w:rsid w:val="005C72EB"/>
    <w:rsid w:val="005D0B92"/>
    <w:rsid w:val="005D1D85"/>
    <w:rsid w:val="005D773D"/>
    <w:rsid w:val="005D7F8B"/>
    <w:rsid w:val="005E03DB"/>
    <w:rsid w:val="005E0FAC"/>
    <w:rsid w:val="005E1C7F"/>
    <w:rsid w:val="005E20C8"/>
    <w:rsid w:val="005E2BD9"/>
    <w:rsid w:val="005E2EA2"/>
    <w:rsid w:val="005E2F68"/>
    <w:rsid w:val="005E4893"/>
    <w:rsid w:val="005E4DCB"/>
    <w:rsid w:val="005E571F"/>
    <w:rsid w:val="005E6699"/>
    <w:rsid w:val="005E7772"/>
    <w:rsid w:val="005E7D27"/>
    <w:rsid w:val="005F0B0D"/>
    <w:rsid w:val="005F1857"/>
    <w:rsid w:val="005F25FB"/>
    <w:rsid w:val="005F3045"/>
    <w:rsid w:val="005F3DAC"/>
    <w:rsid w:val="005F6DC1"/>
    <w:rsid w:val="005F7B5C"/>
    <w:rsid w:val="00600626"/>
    <w:rsid w:val="00602D67"/>
    <w:rsid w:val="00605485"/>
    <w:rsid w:val="006146EB"/>
    <w:rsid w:val="00616019"/>
    <w:rsid w:val="0062091E"/>
    <w:rsid w:val="006242EA"/>
    <w:rsid w:val="00627130"/>
    <w:rsid w:val="006274A4"/>
    <w:rsid w:val="00631930"/>
    <w:rsid w:val="0063358B"/>
    <w:rsid w:val="006337CB"/>
    <w:rsid w:val="0063473B"/>
    <w:rsid w:val="00634A22"/>
    <w:rsid w:val="00634CB7"/>
    <w:rsid w:val="00635B8A"/>
    <w:rsid w:val="00635E4A"/>
    <w:rsid w:val="00637C6A"/>
    <w:rsid w:val="00641B79"/>
    <w:rsid w:val="00641D7E"/>
    <w:rsid w:val="00644EB6"/>
    <w:rsid w:val="00645471"/>
    <w:rsid w:val="00646A38"/>
    <w:rsid w:val="00650EB9"/>
    <w:rsid w:val="00651CB6"/>
    <w:rsid w:val="006539AE"/>
    <w:rsid w:val="00654699"/>
    <w:rsid w:val="00654C46"/>
    <w:rsid w:val="00656D52"/>
    <w:rsid w:val="006606D9"/>
    <w:rsid w:val="00661EB3"/>
    <w:rsid w:val="0066588B"/>
    <w:rsid w:val="00666683"/>
    <w:rsid w:val="00671313"/>
    <w:rsid w:val="00673D50"/>
    <w:rsid w:val="00674881"/>
    <w:rsid w:val="00675F1C"/>
    <w:rsid w:val="00676888"/>
    <w:rsid w:val="00677B30"/>
    <w:rsid w:val="006810EA"/>
    <w:rsid w:val="006827CF"/>
    <w:rsid w:val="00682CD0"/>
    <w:rsid w:val="00682F4C"/>
    <w:rsid w:val="006836ED"/>
    <w:rsid w:val="00683A92"/>
    <w:rsid w:val="00686331"/>
    <w:rsid w:val="0068752C"/>
    <w:rsid w:val="006879CD"/>
    <w:rsid w:val="00690B62"/>
    <w:rsid w:val="00694A9C"/>
    <w:rsid w:val="00694EA2"/>
    <w:rsid w:val="006955FC"/>
    <w:rsid w:val="0069582C"/>
    <w:rsid w:val="00695FE0"/>
    <w:rsid w:val="006A0090"/>
    <w:rsid w:val="006A03B6"/>
    <w:rsid w:val="006A043B"/>
    <w:rsid w:val="006A0E93"/>
    <w:rsid w:val="006A1055"/>
    <w:rsid w:val="006A12C7"/>
    <w:rsid w:val="006A3C4D"/>
    <w:rsid w:val="006A3EB5"/>
    <w:rsid w:val="006A439D"/>
    <w:rsid w:val="006B144B"/>
    <w:rsid w:val="006B1683"/>
    <w:rsid w:val="006B2364"/>
    <w:rsid w:val="006B3E76"/>
    <w:rsid w:val="006B40E5"/>
    <w:rsid w:val="006B66F9"/>
    <w:rsid w:val="006B7673"/>
    <w:rsid w:val="006B790F"/>
    <w:rsid w:val="006B7FFD"/>
    <w:rsid w:val="006C007D"/>
    <w:rsid w:val="006C018F"/>
    <w:rsid w:val="006C0892"/>
    <w:rsid w:val="006C0D04"/>
    <w:rsid w:val="006C25AC"/>
    <w:rsid w:val="006C3851"/>
    <w:rsid w:val="006C4CA6"/>
    <w:rsid w:val="006C4D01"/>
    <w:rsid w:val="006C4DDD"/>
    <w:rsid w:val="006C5BE8"/>
    <w:rsid w:val="006C6069"/>
    <w:rsid w:val="006C6261"/>
    <w:rsid w:val="006C6B03"/>
    <w:rsid w:val="006C6EE2"/>
    <w:rsid w:val="006C71F4"/>
    <w:rsid w:val="006C7B12"/>
    <w:rsid w:val="006C7F0C"/>
    <w:rsid w:val="006D056B"/>
    <w:rsid w:val="006D0C3D"/>
    <w:rsid w:val="006D1053"/>
    <w:rsid w:val="006D2F21"/>
    <w:rsid w:val="006D4D2C"/>
    <w:rsid w:val="006D50BC"/>
    <w:rsid w:val="006D5ABD"/>
    <w:rsid w:val="006D5EE7"/>
    <w:rsid w:val="006E00F2"/>
    <w:rsid w:val="006E0317"/>
    <w:rsid w:val="006E04FB"/>
    <w:rsid w:val="006E1DD0"/>
    <w:rsid w:val="006E576D"/>
    <w:rsid w:val="006E6999"/>
    <w:rsid w:val="006E6CF6"/>
    <w:rsid w:val="006E7001"/>
    <w:rsid w:val="006E7991"/>
    <w:rsid w:val="006F1E11"/>
    <w:rsid w:val="006F2DF8"/>
    <w:rsid w:val="006F3CD5"/>
    <w:rsid w:val="006F3E8E"/>
    <w:rsid w:val="00700FEE"/>
    <w:rsid w:val="00701B7F"/>
    <w:rsid w:val="00701CD3"/>
    <w:rsid w:val="00702A25"/>
    <w:rsid w:val="00702F15"/>
    <w:rsid w:val="007050B3"/>
    <w:rsid w:val="007055F8"/>
    <w:rsid w:val="00705707"/>
    <w:rsid w:val="007058A0"/>
    <w:rsid w:val="00710505"/>
    <w:rsid w:val="00711032"/>
    <w:rsid w:val="007135AE"/>
    <w:rsid w:val="007149E6"/>
    <w:rsid w:val="00715315"/>
    <w:rsid w:val="007166BF"/>
    <w:rsid w:val="00716D8E"/>
    <w:rsid w:val="0072049A"/>
    <w:rsid w:val="007217FE"/>
    <w:rsid w:val="00723036"/>
    <w:rsid w:val="007265F3"/>
    <w:rsid w:val="00726950"/>
    <w:rsid w:val="00727C7E"/>
    <w:rsid w:val="00730CCB"/>
    <w:rsid w:val="007355F1"/>
    <w:rsid w:val="00735A09"/>
    <w:rsid w:val="00736527"/>
    <w:rsid w:val="00736604"/>
    <w:rsid w:val="00740359"/>
    <w:rsid w:val="00742B55"/>
    <w:rsid w:val="0074307D"/>
    <w:rsid w:val="007434EC"/>
    <w:rsid w:val="00743C6B"/>
    <w:rsid w:val="00744882"/>
    <w:rsid w:val="00745D07"/>
    <w:rsid w:val="00745D4A"/>
    <w:rsid w:val="00752412"/>
    <w:rsid w:val="0075261C"/>
    <w:rsid w:val="0075309E"/>
    <w:rsid w:val="007534D3"/>
    <w:rsid w:val="007542C9"/>
    <w:rsid w:val="00754B67"/>
    <w:rsid w:val="0075574A"/>
    <w:rsid w:val="0076305A"/>
    <w:rsid w:val="00766BC0"/>
    <w:rsid w:val="00766D9C"/>
    <w:rsid w:val="00766F7E"/>
    <w:rsid w:val="00770A6C"/>
    <w:rsid w:val="00773B71"/>
    <w:rsid w:val="007747A0"/>
    <w:rsid w:val="007755EE"/>
    <w:rsid w:val="00775D16"/>
    <w:rsid w:val="00775D35"/>
    <w:rsid w:val="00776FD2"/>
    <w:rsid w:val="00783663"/>
    <w:rsid w:val="00783B68"/>
    <w:rsid w:val="007846E8"/>
    <w:rsid w:val="007858C0"/>
    <w:rsid w:val="00786614"/>
    <w:rsid w:val="0079082B"/>
    <w:rsid w:val="007940F8"/>
    <w:rsid w:val="00794F01"/>
    <w:rsid w:val="00796F68"/>
    <w:rsid w:val="007A2621"/>
    <w:rsid w:val="007A3047"/>
    <w:rsid w:val="007A36C6"/>
    <w:rsid w:val="007A59DD"/>
    <w:rsid w:val="007A6B3D"/>
    <w:rsid w:val="007A7E0F"/>
    <w:rsid w:val="007B12DF"/>
    <w:rsid w:val="007B1B37"/>
    <w:rsid w:val="007B221B"/>
    <w:rsid w:val="007B3FCA"/>
    <w:rsid w:val="007B5BAF"/>
    <w:rsid w:val="007B5C32"/>
    <w:rsid w:val="007B70ED"/>
    <w:rsid w:val="007C0AA8"/>
    <w:rsid w:val="007C0B2F"/>
    <w:rsid w:val="007C175D"/>
    <w:rsid w:val="007C2F2E"/>
    <w:rsid w:val="007C3C6E"/>
    <w:rsid w:val="007C3D92"/>
    <w:rsid w:val="007C6862"/>
    <w:rsid w:val="007C68E1"/>
    <w:rsid w:val="007D1648"/>
    <w:rsid w:val="007D210F"/>
    <w:rsid w:val="007D6B89"/>
    <w:rsid w:val="007E06E3"/>
    <w:rsid w:val="007E0E3A"/>
    <w:rsid w:val="007E17B2"/>
    <w:rsid w:val="007E19F9"/>
    <w:rsid w:val="007E1A6A"/>
    <w:rsid w:val="007E44FD"/>
    <w:rsid w:val="007E48DD"/>
    <w:rsid w:val="007E4D4C"/>
    <w:rsid w:val="007E6FFA"/>
    <w:rsid w:val="007E7296"/>
    <w:rsid w:val="007E7CF7"/>
    <w:rsid w:val="007F0DEC"/>
    <w:rsid w:val="007F2B4C"/>
    <w:rsid w:val="007F5051"/>
    <w:rsid w:val="007F5895"/>
    <w:rsid w:val="007F5AB9"/>
    <w:rsid w:val="007F5BED"/>
    <w:rsid w:val="007F5F81"/>
    <w:rsid w:val="008001FD"/>
    <w:rsid w:val="008005F8"/>
    <w:rsid w:val="00804C7E"/>
    <w:rsid w:val="00807DE1"/>
    <w:rsid w:val="00813179"/>
    <w:rsid w:val="008145FD"/>
    <w:rsid w:val="0081481C"/>
    <w:rsid w:val="00815275"/>
    <w:rsid w:val="00815FE8"/>
    <w:rsid w:val="00817CE3"/>
    <w:rsid w:val="00817D72"/>
    <w:rsid w:val="00823CD1"/>
    <w:rsid w:val="00824214"/>
    <w:rsid w:val="008248FA"/>
    <w:rsid w:val="008254E0"/>
    <w:rsid w:val="00827229"/>
    <w:rsid w:val="008274FD"/>
    <w:rsid w:val="008277BF"/>
    <w:rsid w:val="0082784A"/>
    <w:rsid w:val="008304DF"/>
    <w:rsid w:val="00830961"/>
    <w:rsid w:val="00830A63"/>
    <w:rsid w:val="00832841"/>
    <w:rsid w:val="008337AF"/>
    <w:rsid w:val="008338ED"/>
    <w:rsid w:val="008345B1"/>
    <w:rsid w:val="00836F69"/>
    <w:rsid w:val="00841B93"/>
    <w:rsid w:val="00844264"/>
    <w:rsid w:val="00844CC8"/>
    <w:rsid w:val="00847D3A"/>
    <w:rsid w:val="0085162A"/>
    <w:rsid w:val="00852898"/>
    <w:rsid w:val="00856D2F"/>
    <w:rsid w:val="008611C0"/>
    <w:rsid w:val="00861B90"/>
    <w:rsid w:val="008639B7"/>
    <w:rsid w:val="00863FD3"/>
    <w:rsid w:val="00864F4C"/>
    <w:rsid w:val="008669B3"/>
    <w:rsid w:val="00866C55"/>
    <w:rsid w:val="00871681"/>
    <w:rsid w:val="00872502"/>
    <w:rsid w:val="00872A5B"/>
    <w:rsid w:val="00873123"/>
    <w:rsid w:val="0087552C"/>
    <w:rsid w:val="00877CC5"/>
    <w:rsid w:val="008820A1"/>
    <w:rsid w:val="00885C72"/>
    <w:rsid w:val="00886666"/>
    <w:rsid w:val="00887147"/>
    <w:rsid w:val="00892F80"/>
    <w:rsid w:val="008934AC"/>
    <w:rsid w:val="008934E3"/>
    <w:rsid w:val="00893A97"/>
    <w:rsid w:val="00894577"/>
    <w:rsid w:val="00897370"/>
    <w:rsid w:val="0089791A"/>
    <w:rsid w:val="008A0BF3"/>
    <w:rsid w:val="008A182E"/>
    <w:rsid w:val="008A18D2"/>
    <w:rsid w:val="008A1DFC"/>
    <w:rsid w:val="008A2672"/>
    <w:rsid w:val="008A2685"/>
    <w:rsid w:val="008A2EC4"/>
    <w:rsid w:val="008A3B3D"/>
    <w:rsid w:val="008A5631"/>
    <w:rsid w:val="008A594A"/>
    <w:rsid w:val="008A7CFF"/>
    <w:rsid w:val="008A7EB6"/>
    <w:rsid w:val="008B0093"/>
    <w:rsid w:val="008B0D89"/>
    <w:rsid w:val="008B1E3F"/>
    <w:rsid w:val="008B278C"/>
    <w:rsid w:val="008C01A1"/>
    <w:rsid w:val="008C028A"/>
    <w:rsid w:val="008C1368"/>
    <w:rsid w:val="008C1CD6"/>
    <w:rsid w:val="008C1D10"/>
    <w:rsid w:val="008C3E8D"/>
    <w:rsid w:val="008C3F39"/>
    <w:rsid w:val="008C526B"/>
    <w:rsid w:val="008C551C"/>
    <w:rsid w:val="008C5966"/>
    <w:rsid w:val="008C6E20"/>
    <w:rsid w:val="008C6FE6"/>
    <w:rsid w:val="008D0C87"/>
    <w:rsid w:val="008D2454"/>
    <w:rsid w:val="008D2BEA"/>
    <w:rsid w:val="008D54A7"/>
    <w:rsid w:val="008D5716"/>
    <w:rsid w:val="008D5BE1"/>
    <w:rsid w:val="008D6F98"/>
    <w:rsid w:val="008D7415"/>
    <w:rsid w:val="008D79E6"/>
    <w:rsid w:val="008E0BEF"/>
    <w:rsid w:val="008E5F6A"/>
    <w:rsid w:val="008F02C6"/>
    <w:rsid w:val="008F0D49"/>
    <w:rsid w:val="008F264B"/>
    <w:rsid w:val="008F2C00"/>
    <w:rsid w:val="008F2FF4"/>
    <w:rsid w:val="008F4473"/>
    <w:rsid w:val="008F65CF"/>
    <w:rsid w:val="00900284"/>
    <w:rsid w:val="00900B8E"/>
    <w:rsid w:val="00901144"/>
    <w:rsid w:val="00901D37"/>
    <w:rsid w:val="009021EB"/>
    <w:rsid w:val="0090253A"/>
    <w:rsid w:val="00902A24"/>
    <w:rsid w:val="00903CAB"/>
    <w:rsid w:val="0090481B"/>
    <w:rsid w:val="00907108"/>
    <w:rsid w:val="009107CB"/>
    <w:rsid w:val="00911DBA"/>
    <w:rsid w:val="00913E31"/>
    <w:rsid w:val="00914952"/>
    <w:rsid w:val="00914C86"/>
    <w:rsid w:val="00915167"/>
    <w:rsid w:val="00915F74"/>
    <w:rsid w:val="00921840"/>
    <w:rsid w:val="00923CE8"/>
    <w:rsid w:val="00926A05"/>
    <w:rsid w:val="009276BC"/>
    <w:rsid w:val="00931243"/>
    <w:rsid w:val="00932258"/>
    <w:rsid w:val="0093311D"/>
    <w:rsid w:val="0093387E"/>
    <w:rsid w:val="00933C6C"/>
    <w:rsid w:val="00934961"/>
    <w:rsid w:val="009404AA"/>
    <w:rsid w:val="00940D4A"/>
    <w:rsid w:val="00941362"/>
    <w:rsid w:val="0094181E"/>
    <w:rsid w:val="00942ADB"/>
    <w:rsid w:val="0094541C"/>
    <w:rsid w:val="0094584F"/>
    <w:rsid w:val="00946A68"/>
    <w:rsid w:val="00946C4C"/>
    <w:rsid w:val="00950180"/>
    <w:rsid w:val="00950733"/>
    <w:rsid w:val="009531B0"/>
    <w:rsid w:val="0096558B"/>
    <w:rsid w:val="009659CF"/>
    <w:rsid w:val="00965E83"/>
    <w:rsid w:val="0096642E"/>
    <w:rsid w:val="0096764E"/>
    <w:rsid w:val="009676D4"/>
    <w:rsid w:val="00971D09"/>
    <w:rsid w:val="00973A81"/>
    <w:rsid w:val="00974C7A"/>
    <w:rsid w:val="00976F34"/>
    <w:rsid w:val="00977D3C"/>
    <w:rsid w:val="009817CE"/>
    <w:rsid w:val="0098186C"/>
    <w:rsid w:val="00981E50"/>
    <w:rsid w:val="00981FF9"/>
    <w:rsid w:val="009868B3"/>
    <w:rsid w:val="00991519"/>
    <w:rsid w:val="00991E2C"/>
    <w:rsid w:val="00991F18"/>
    <w:rsid w:val="00991F76"/>
    <w:rsid w:val="009923C9"/>
    <w:rsid w:val="009929CB"/>
    <w:rsid w:val="00992A47"/>
    <w:rsid w:val="00992AF6"/>
    <w:rsid w:val="009955C4"/>
    <w:rsid w:val="00995BCC"/>
    <w:rsid w:val="00996395"/>
    <w:rsid w:val="009974C6"/>
    <w:rsid w:val="009A4B47"/>
    <w:rsid w:val="009B0DF0"/>
    <w:rsid w:val="009B37B1"/>
    <w:rsid w:val="009B49D5"/>
    <w:rsid w:val="009B5FDE"/>
    <w:rsid w:val="009B710F"/>
    <w:rsid w:val="009B7A2C"/>
    <w:rsid w:val="009C0DA8"/>
    <w:rsid w:val="009C1799"/>
    <w:rsid w:val="009C2713"/>
    <w:rsid w:val="009C2E47"/>
    <w:rsid w:val="009C3053"/>
    <w:rsid w:val="009C37E0"/>
    <w:rsid w:val="009C43BF"/>
    <w:rsid w:val="009C44C3"/>
    <w:rsid w:val="009C461B"/>
    <w:rsid w:val="009C6F43"/>
    <w:rsid w:val="009C7EE1"/>
    <w:rsid w:val="009C7FCD"/>
    <w:rsid w:val="009D463A"/>
    <w:rsid w:val="009D4AEA"/>
    <w:rsid w:val="009D4D6D"/>
    <w:rsid w:val="009D5271"/>
    <w:rsid w:val="009D62B2"/>
    <w:rsid w:val="009D6684"/>
    <w:rsid w:val="009D7B44"/>
    <w:rsid w:val="009E1E18"/>
    <w:rsid w:val="009E29C6"/>
    <w:rsid w:val="009E39BB"/>
    <w:rsid w:val="009E3AB0"/>
    <w:rsid w:val="009E46B7"/>
    <w:rsid w:val="009E46C4"/>
    <w:rsid w:val="009E5D4F"/>
    <w:rsid w:val="009E622E"/>
    <w:rsid w:val="009E6CB8"/>
    <w:rsid w:val="009E6E28"/>
    <w:rsid w:val="009E6F71"/>
    <w:rsid w:val="009F0A50"/>
    <w:rsid w:val="009F0CE1"/>
    <w:rsid w:val="009F1FD1"/>
    <w:rsid w:val="009F35C9"/>
    <w:rsid w:val="009F361D"/>
    <w:rsid w:val="009F49C4"/>
    <w:rsid w:val="009F5857"/>
    <w:rsid w:val="009F6C3C"/>
    <w:rsid w:val="009F72BC"/>
    <w:rsid w:val="009F77F5"/>
    <w:rsid w:val="009F7820"/>
    <w:rsid w:val="00A001B0"/>
    <w:rsid w:val="00A00624"/>
    <w:rsid w:val="00A00C94"/>
    <w:rsid w:val="00A0125C"/>
    <w:rsid w:val="00A01755"/>
    <w:rsid w:val="00A02D98"/>
    <w:rsid w:val="00A03216"/>
    <w:rsid w:val="00A03D94"/>
    <w:rsid w:val="00A0658B"/>
    <w:rsid w:val="00A10FC5"/>
    <w:rsid w:val="00A12123"/>
    <w:rsid w:val="00A12251"/>
    <w:rsid w:val="00A12298"/>
    <w:rsid w:val="00A16830"/>
    <w:rsid w:val="00A1717E"/>
    <w:rsid w:val="00A17370"/>
    <w:rsid w:val="00A175D1"/>
    <w:rsid w:val="00A17A81"/>
    <w:rsid w:val="00A22970"/>
    <w:rsid w:val="00A2563A"/>
    <w:rsid w:val="00A274DC"/>
    <w:rsid w:val="00A300E3"/>
    <w:rsid w:val="00A32161"/>
    <w:rsid w:val="00A32F79"/>
    <w:rsid w:val="00A34DA1"/>
    <w:rsid w:val="00A35C33"/>
    <w:rsid w:val="00A400F3"/>
    <w:rsid w:val="00A41A9B"/>
    <w:rsid w:val="00A4258A"/>
    <w:rsid w:val="00A4266D"/>
    <w:rsid w:val="00A428F5"/>
    <w:rsid w:val="00A429AB"/>
    <w:rsid w:val="00A459C6"/>
    <w:rsid w:val="00A46A68"/>
    <w:rsid w:val="00A47E61"/>
    <w:rsid w:val="00A537CB"/>
    <w:rsid w:val="00A54A97"/>
    <w:rsid w:val="00A54C60"/>
    <w:rsid w:val="00A553B4"/>
    <w:rsid w:val="00A5628A"/>
    <w:rsid w:val="00A56295"/>
    <w:rsid w:val="00A57B9D"/>
    <w:rsid w:val="00A63899"/>
    <w:rsid w:val="00A63E06"/>
    <w:rsid w:val="00A64680"/>
    <w:rsid w:val="00A708BC"/>
    <w:rsid w:val="00A7221B"/>
    <w:rsid w:val="00A73D02"/>
    <w:rsid w:val="00A761F5"/>
    <w:rsid w:val="00A76480"/>
    <w:rsid w:val="00A76D1B"/>
    <w:rsid w:val="00A77F4B"/>
    <w:rsid w:val="00A83913"/>
    <w:rsid w:val="00A848FA"/>
    <w:rsid w:val="00A8552B"/>
    <w:rsid w:val="00A86206"/>
    <w:rsid w:val="00A87A7B"/>
    <w:rsid w:val="00A87C61"/>
    <w:rsid w:val="00A9211F"/>
    <w:rsid w:val="00A9245A"/>
    <w:rsid w:val="00A92B89"/>
    <w:rsid w:val="00A96C42"/>
    <w:rsid w:val="00A97286"/>
    <w:rsid w:val="00AA32D6"/>
    <w:rsid w:val="00AA3484"/>
    <w:rsid w:val="00AA3969"/>
    <w:rsid w:val="00AA47F3"/>
    <w:rsid w:val="00AA5597"/>
    <w:rsid w:val="00AA581C"/>
    <w:rsid w:val="00AA617A"/>
    <w:rsid w:val="00AA64FD"/>
    <w:rsid w:val="00AA65BE"/>
    <w:rsid w:val="00AA7BF8"/>
    <w:rsid w:val="00AB073E"/>
    <w:rsid w:val="00AB159A"/>
    <w:rsid w:val="00AB1D4A"/>
    <w:rsid w:val="00AB37C6"/>
    <w:rsid w:val="00AB4775"/>
    <w:rsid w:val="00AB521E"/>
    <w:rsid w:val="00AB55C8"/>
    <w:rsid w:val="00AB5D12"/>
    <w:rsid w:val="00AB6AC9"/>
    <w:rsid w:val="00AB7990"/>
    <w:rsid w:val="00AB79E9"/>
    <w:rsid w:val="00AC231F"/>
    <w:rsid w:val="00AC30DF"/>
    <w:rsid w:val="00AC4D33"/>
    <w:rsid w:val="00AC7CCA"/>
    <w:rsid w:val="00AC7E1B"/>
    <w:rsid w:val="00AD02EB"/>
    <w:rsid w:val="00AD06BD"/>
    <w:rsid w:val="00AD1890"/>
    <w:rsid w:val="00AD1F7C"/>
    <w:rsid w:val="00AD333F"/>
    <w:rsid w:val="00AD6087"/>
    <w:rsid w:val="00AD7E68"/>
    <w:rsid w:val="00AE10BE"/>
    <w:rsid w:val="00AE24BB"/>
    <w:rsid w:val="00AE2EDA"/>
    <w:rsid w:val="00AE3E1F"/>
    <w:rsid w:val="00AE5097"/>
    <w:rsid w:val="00AE6016"/>
    <w:rsid w:val="00AE68CA"/>
    <w:rsid w:val="00AE7368"/>
    <w:rsid w:val="00AF1CE0"/>
    <w:rsid w:val="00AF582B"/>
    <w:rsid w:val="00B019A7"/>
    <w:rsid w:val="00B03199"/>
    <w:rsid w:val="00B03767"/>
    <w:rsid w:val="00B06D17"/>
    <w:rsid w:val="00B07495"/>
    <w:rsid w:val="00B1055D"/>
    <w:rsid w:val="00B10DC2"/>
    <w:rsid w:val="00B1343A"/>
    <w:rsid w:val="00B1380F"/>
    <w:rsid w:val="00B14E97"/>
    <w:rsid w:val="00B166E7"/>
    <w:rsid w:val="00B23A5B"/>
    <w:rsid w:val="00B23FD5"/>
    <w:rsid w:val="00B2497C"/>
    <w:rsid w:val="00B24FC4"/>
    <w:rsid w:val="00B262D7"/>
    <w:rsid w:val="00B30724"/>
    <w:rsid w:val="00B31284"/>
    <w:rsid w:val="00B31BCC"/>
    <w:rsid w:val="00B32581"/>
    <w:rsid w:val="00B332CA"/>
    <w:rsid w:val="00B335FE"/>
    <w:rsid w:val="00B357FB"/>
    <w:rsid w:val="00B35BC5"/>
    <w:rsid w:val="00B3710E"/>
    <w:rsid w:val="00B37833"/>
    <w:rsid w:val="00B37D6B"/>
    <w:rsid w:val="00B414D4"/>
    <w:rsid w:val="00B4243E"/>
    <w:rsid w:val="00B4516F"/>
    <w:rsid w:val="00B45440"/>
    <w:rsid w:val="00B46426"/>
    <w:rsid w:val="00B46C0A"/>
    <w:rsid w:val="00B47FEF"/>
    <w:rsid w:val="00B50324"/>
    <w:rsid w:val="00B539C9"/>
    <w:rsid w:val="00B53CDC"/>
    <w:rsid w:val="00B54A0B"/>
    <w:rsid w:val="00B55A33"/>
    <w:rsid w:val="00B562E3"/>
    <w:rsid w:val="00B56654"/>
    <w:rsid w:val="00B61730"/>
    <w:rsid w:val="00B62563"/>
    <w:rsid w:val="00B6580B"/>
    <w:rsid w:val="00B67274"/>
    <w:rsid w:val="00B74637"/>
    <w:rsid w:val="00B7530F"/>
    <w:rsid w:val="00B76372"/>
    <w:rsid w:val="00B82AC3"/>
    <w:rsid w:val="00B83498"/>
    <w:rsid w:val="00B83ADC"/>
    <w:rsid w:val="00B84B05"/>
    <w:rsid w:val="00B85E67"/>
    <w:rsid w:val="00B868E7"/>
    <w:rsid w:val="00B869FF"/>
    <w:rsid w:val="00B92E68"/>
    <w:rsid w:val="00B93F7F"/>
    <w:rsid w:val="00B97732"/>
    <w:rsid w:val="00B97EF6"/>
    <w:rsid w:val="00BA081D"/>
    <w:rsid w:val="00BA3A40"/>
    <w:rsid w:val="00BA6452"/>
    <w:rsid w:val="00BA6518"/>
    <w:rsid w:val="00BA7636"/>
    <w:rsid w:val="00BA7926"/>
    <w:rsid w:val="00BB10D8"/>
    <w:rsid w:val="00BB3796"/>
    <w:rsid w:val="00BB699D"/>
    <w:rsid w:val="00BB6B9D"/>
    <w:rsid w:val="00BB722C"/>
    <w:rsid w:val="00BC01DC"/>
    <w:rsid w:val="00BC15DE"/>
    <w:rsid w:val="00BC1CC5"/>
    <w:rsid w:val="00BC315F"/>
    <w:rsid w:val="00BC4624"/>
    <w:rsid w:val="00BC4C21"/>
    <w:rsid w:val="00BC54AE"/>
    <w:rsid w:val="00BC5542"/>
    <w:rsid w:val="00BC57DA"/>
    <w:rsid w:val="00BC652E"/>
    <w:rsid w:val="00BC7ECA"/>
    <w:rsid w:val="00BD031D"/>
    <w:rsid w:val="00BD39AE"/>
    <w:rsid w:val="00BD4DBB"/>
    <w:rsid w:val="00BD4E1E"/>
    <w:rsid w:val="00BD4FCE"/>
    <w:rsid w:val="00BD6EED"/>
    <w:rsid w:val="00BE0740"/>
    <w:rsid w:val="00BE0D10"/>
    <w:rsid w:val="00BE2D72"/>
    <w:rsid w:val="00BE54DB"/>
    <w:rsid w:val="00BE6F7C"/>
    <w:rsid w:val="00BE7547"/>
    <w:rsid w:val="00BE77F1"/>
    <w:rsid w:val="00BF303D"/>
    <w:rsid w:val="00BF3EA8"/>
    <w:rsid w:val="00BF4658"/>
    <w:rsid w:val="00BF5012"/>
    <w:rsid w:val="00BF52CE"/>
    <w:rsid w:val="00BF6276"/>
    <w:rsid w:val="00BF6E16"/>
    <w:rsid w:val="00C01F64"/>
    <w:rsid w:val="00C02254"/>
    <w:rsid w:val="00C10297"/>
    <w:rsid w:val="00C10BEA"/>
    <w:rsid w:val="00C1293A"/>
    <w:rsid w:val="00C12D4E"/>
    <w:rsid w:val="00C135F9"/>
    <w:rsid w:val="00C149EF"/>
    <w:rsid w:val="00C16101"/>
    <w:rsid w:val="00C16873"/>
    <w:rsid w:val="00C16DE4"/>
    <w:rsid w:val="00C1702F"/>
    <w:rsid w:val="00C22A3B"/>
    <w:rsid w:val="00C2452C"/>
    <w:rsid w:val="00C25EF4"/>
    <w:rsid w:val="00C27336"/>
    <w:rsid w:val="00C278BE"/>
    <w:rsid w:val="00C3032F"/>
    <w:rsid w:val="00C33201"/>
    <w:rsid w:val="00C3392E"/>
    <w:rsid w:val="00C354D5"/>
    <w:rsid w:val="00C3561B"/>
    <w:rsid w:val="00C358BA"/>
    <w:rsid w:val="00C3754B"/>
    <w:rsid w:val="00C37814"/>
    <w:rsid w:val="00C4395A"/>
    <w:rsid w:val="00C447E7"/>
    <w:rsid w:val="00C47621"/>
    <w:rsid w:val="00C51814"/>
    <w:rsid w:val="00C51870"/>
    <w:rsid w:val="00C52F50"/>
    <w:rsid w:val="00C5772D"/>
    <w:rsid w:val="00C57BC8"/>
    <w:rsid w:val="00C60DA7"/>
    <w:rsid w:val="00C61E95"/>
    <w:rsid w:val="00C62A7B"/>
    <w:rsid w:val="00C64E5E"/>
    <w:rsid w:val="00C650D9"/>
    <w:rsid w:val="00C65D5F"/>
    <w:rsid w:val="00C73989"/>
    <w:rsid w:val="00C73D46"/>
    <w:rsid w:val="00C74F6B"/>
    <w:rsid w:val="00C75253"/>
    <w:rsid w:val="00C7596E"/>
    <w:rsid w:val="00C768D1"/>
    <w:rsid w:val="00C76AC2"/>
    <w:rsid w:val="00C77643"/>
    <w:rsid w:val="00C80809"/>
    <w:rsid w:val="00C81004"/>
    <w:rsid w:val="00C8285D"/>
    <w:rsid w:val="00C844D5"/>
    <w:rsid w:val="00C85EB7"/>
    <w:rsid w:val="00C87C70"/>
    <w:rsid w:val="00C90714"/>
    <w:rsid w:val="00C9122F"/>
    <w:rsid w:val="00C91B67"/>
    <w:rsid w:val="00C920C9"/>
    <w:rsid w:val="00C9253A"/>
    <w:rsid w:val="00C977A8"/>
    <w:rsid w:val="00C97897"/>
    <w:rsid w:val="00CA14E7"/>
    <w:rsid w:val="00CA5964"/>
    <w:rsid w:val="00CA7059"/>
    <w:rsid w:val="00CB0A7E"/>
    <w:rsid w:val="00CB0C37"/>
    <w:rsid w:val="00CB2D64"/>
    <w:rsid w:val="00CB6641"/>
    <w:rsid w:val="00CB7729"/>
    <w:rsid w:val="00CC1849"/>
    <w:rsid w:val="00CC1A52"/>
    <w:rsid w:val="00CC2E73"/>
    <w:rsid w:val="00CC2F87"/>
    <w:rsid w:val="00CC40E4"/>
    <w:rsid w:val="00CC55C1"/>
    <w:rsid w:val="00CD3422"/>
    <w:rsid w:val="00CD55DE"/>
    <w:rsid w:val="00CD58C2"/>
    <w:rsid w:val="00CD5A98"/>
    <w:rsid w:val="00CD781E"/>
    <w:rsid w:val="00CD79A2"/>
    <w:rsid w:val="00CD7F4B"/>
    <w:rsid w:val="00CE04AA"/>
    <w:rsid w:val="00CE1EFA"/>
    <w:rsid w:val="00CE2DDF"/>
    <w:rsid w:val="00CE327D"/>
    <w:rsid w:val="00CE4183"/>
    <w:rsid w:val="00CE5710"/>
    <w:rsid w:val="00CE7BF6"/>
    <w:rsid w:val="00CF0884"/>
    <w:rsid w:val="00CF2938"/>
    <w:rsid w:val="00CF39E0"/>
    <w:rsid w:val="00CF4325"/>
    <w:rsid w:val="00CF4ABA"/>
    <w:rsid w:val="00CF50F7"/>
    <w:rsid w:val="00D01EA1"/>
    <w:rsid w:val="00D031A9"/>
    <w:rsid w:val="00D03308"/>
    <w:rsid w:val="00D0370E"/>
    <w:rsid w:val="00D03FB3"/>
    <w:rsid w:val="00D06E15"/>
    <w:rsid w:val="00D074C3"/>
    <w:rsid w:val="00D10319"/>
    <w:rsid w:val="00D10DD6"/>
    <w:rsid w:val="00D11E6F"/>
    <w:rsid w:val="00D1230E"/>
    <w:rsid w:val="00D17249"/>
    <w:rsid w:val="00D175A6"/>
    <w:rsid w:val="00D21495"/>
    <w:rsid w:val="00D2279F"/>
    <w:rsid w:val="00D22A89"/>
    <w:rsid w:val="00D23A6B"/>
    <w:rsid w:val="00D25214"/>
    <w:rsid w:val="00D261B3"/>
    <w:rsid w:val="00D264EA"/>
    <w:rsid w:val="00D311B7"/>
    <w:rsid w:val="00D3263C"/>
    <w:rsid w:val="00D32E18"/>
    <w:rsid w:val="00D33441"/>
    <w:rsid w:val="00D34584"/>
    <w:rsid w:val="00D34729"/>
    <w:rsid w:val="00D35BC0"/>
    <w:rsid w:val="00D36D10"/>
    <w:rsid w:val="00D36D59"/>
    <w:rsid w:val="00D373F2"/>
    <w:rsid w:val="00D40243"/>
    <w:rsid w:val="00D4700B"/>
    <w:rsid w:val="00D4710E"/>
    <w:rsid w:val="00D47B2B"/>
    <w:rsid w:val="00D5050F"/>
    <w:rsid w:val="00D52232"/>
    <w:rsid w:val="00D5261C"/>
    <w:rsid w:val="00D55F3E"/>
    <w:rsid w:val="00D565AC"/>
    <w:rsid w:val="00D60786"/>
    <w:rsid w:val="00D62ABE"/>
    <w:rsid w:val="00D64556"/>
    <w:rsid w:val="00D64EF1"/>
    <w:rsid w:val="00D66AF9"/>
    <w:rsid w:val="00D677D4"/>
    <w:rsid w:val="00D71464"/>
    <w:rsid w:val="00D71A03"/>
    <w:rsid w:val="00D71CF1"/>
    <w:rsid w:val="00D72CA8"/>
    <w:rsid w:val="00D73C16"/>
    <w:rsid w:val="00D73DAD"/>
    <w:rsid w:val="00D746F6"/>
    <w:rsid w:val="00D75AFA"/>
    <w:rsid w:val="00D75D4E"/>
    <w:rsid w:val="00D764F8"/>
    <w:rsid w:val="00D766BD"/>
    <w:rsid w:val="00D77831"/>
    <w:rsid w:val="00D801B8"/>
    <w:rsid w:val="00D80A6E"/>
    <w:rsid w:val="00D81BDF"/>
    <w:rsid w:val="00D82C52"/>
    <w:rsid w:val="00D84C86"/>
    <w:rsid w:val="00D84DC0"/>
    <w:rsid w:val="00D85005"/>
    <w:rsid w:val="00D86852"/>
    <w:rsid w:val="00D87E31"/>
    <w:rsid w:val="00D92494"/>
    <w:rsid w:val="00D93AF2"/>
    <w:rsid w:val="00D969C6"/>
    <w:rsid w:val="00D97FB9"/>
    <w:rsid w:val="00DA09C3"/>
    <w:rsid w:val="00DA10EE"/>
    <w:rsid w:val="00DA10F8"/>
    <w:rsid w:val="00DA41A9"/>
    <w:rsid w:val="00DA4736"/>
    <w:rsid w:val="00DB2B79"/>
    <w:rsid w:val="00DB3F02"/>
    <w:rsid w:val="00DB4CBB"/>
    <w:rsid w:val="00DB5CE9"/>
    <w:rsid w:val="00DB5D55"/>
    <w:rsid w:val="00DB61D1"/>
    <w:rsid w:val="00DB6595"/>
    <w:rsid w:val="00DC05D2"/>
    <w:rsid w:val="00DC1C5B"/>
    <w:rsid w:val="00DC1E32"/>
    <w:rsid w:val="00DC49BF"/>
    <w:rsid w:val="00DC5FCB"/>
    <w:rsid w:val="00DC6A63"/>
    <w:rsid w:val="00DD0776"/>
    <w:rsid w:val="00DD0AB3"/>
    <w:rsid w:val="00DD2FF1"/>
    <w:rsid w:val="00DD7638"/>
    <w:rsid w:val="00DE1694"/>
    <w:rsid w:val="00DE2CE4"/>
    <w:rsid w:val="00DE36A6"/>
    <w:rsid w:val="00DE4245"/>
    <w:rsid w:val="00DE52E1"/>
    <w:rsid w:val="00DE660A"/>
    <w:rsid w:val="00DE6951"/>
    <w:rsid w:val="00DE6D60"/>
    <w:rsid w:val="00DF050D"/>
    <w:rsid w:val="00DF0992"/>
    <w:rsid w:val="00DF0FE3"/>
    <w:rsid w:val="00DF3D21"/>
    <w:rsid w:val="00DF4C5A"/>
    <w:rsid w:val="00DF4FA7"/>
    <w:rsid w:val="00DF62F5"/>
    <w:rsid w:val="00DF6AC0"/>
    <w:rsid w:val="00DF7CEE"/>
    <w:rsid w:val="00E0072C"/>
    <w:rsid w:val="00E01479"/>
    <w:rsid w:val="00E016FB"/>
    <w:rsid w:val="00E0248F"/>
    <w:rsid w:val="00E024EC"/>
    <w:rsid w:val="00E028B6"/>
    <w:rsid w:val="00E044EC"/>
    <w:rsid w:val="00E04786"/>
    <w:rsid w:val="00E04924"/>
    <w:rsid w:val="00E1140C"/>
    <w:rsid w:val="00E1149D"/>
    <w:rsid w:val="00E1165D"/>
    <w:rsid w:val="00E1204F"/>
    <w:rsid w:val="00E14B42"/>
    <w:rsid w:val="00E14BEC"/>
    <w:rsid w:val="00E14E32"/>
    <w:rsid w:val="00E16EB9"/>
    <w:rsid w:val="00E17B6D"/>
    <w:rsid w:val="00E22866"/>
    <w:rsid w:val="00E22E5E"/>
    <w:rsid w:val="00E23474"/>
    <w:rsid w:val="00E235AA"/>
    <w:rsid w:val="00E246E6"/>
    <w:rsid w:val="00E24C98"/>
    <w:rsid w:val="00E250C7"/>
    <w:rsid w:val="00E254CE"/>
    <w:rsid w:val="00E2680D"/>
    <w:rsid w:val="00E26F44"/>
    <w:rsid w:val="00E27965"/>
    <w:rsid w:val="00E30A38"/>
    <w:rsid w:val="00E31959"/>
    <w:rsid w:val="00E321C4"/>
    <w:rsid w:val="00E32289"/>
    <w:rsid w:val="00E32667"/>
    <w:rsid w:val="00E336DF"/>
    <w:rsid w:val="00E355C9"/>
    <w:rsid w:val="00E35765"/>
    <w:rsid w:val="00E36F0D"/>
    <w:rsid w:val="00E4056B"/>
    <w:rsid w:val="00E40968"/>
    <w:rsid w:val="00E42892"/>
    <w:rsid w:val="00E428B8"/>
    <w:rsid w:val="00E43B93"/>
    <w:rsid w:val="00E43DEB"/>
    <w:rsid w:val="00E44856"/>
    <w:rsid w:val="00E47D9F"/>
    <w:rsid w:val="00E533A5"/>
    <w:rsid w:val="00E54CC0"/>
    <w:rsid w:val="00E55F11"/>
    <w:rsid w:val="00E63A25"/>
    <w:rsid w:val="00E63AB0"/>
    <w:rsid w:val="00E64FC3"/>
    <w:rsid w:val="00E65727"/>
    <w:rsid w:val="00E6735E"/>
    <w:rsid w:val="00E673DE"/>
    <w:rsid w:val="00E70A96"/>
    <w:rsid w:val="00E735E6"/>
    <w:rsid w:val="00E73B2F"/>
    <w:rsid w:val="00E73B58"/>
    <w:rsid w:val="00E74BDB"/>
    <w:rsid w:val="00E774C8"/>
    <w:rsid w:val="00E8133F"/>
    <w:rsid w:val="00E8422B"/>
    <w:rsid w:val="00E84DA0"/>
    <w:rsid w:val="00E84E0F"/>
    <w:rsid w:val="00E853B0"/>
    <w:rsid w:val="00E85B1A"/>
    <w:rsid w:val="00E861AB"/>
    <w:rsid w:val="00E921A1"/>
    <w:rsid w:val="00E94252"/>
    <w:rsid w:val="00E94559"/>
    <w:rsid w:val="00E94833"/>
    <w:rsid w:val="00E9521E"/>
    <w:rsid w:val="00E978D0"/>
    <w:rsid w:val="00EA25B9"/>
    <w:rsid w:val="00EB07EC"/>
    <w:rsid w:val="00EB0B6C"/>
    <w:rsid w:val="00EB160F"/>
    <w:rsid w:val="00EB3982"/>
    <w:rsid w:val="00EB430C"/>
    <w:rsid w:val="00EB49B0"/>
    <w:rsid w:val="00EC2579"/>
    <w:rsid w:val="00EC3463"/>
    <w:rsid w:val="00EC5F42"/>
    <w:rsid w:val="00ED1684"/>
    <w:rsid w:val="00ED1E8B"/>
    <w:rsid w:val="00ED29F1"/>
    <w:rsid w:val="00ED30A5"/>
    <w:rsid w:val="00ED3FC3"/>
    <w:rsid w:val="00ED4A46"/>
    <w:rsid w:val="00ED589C"/>
    <w:rsid w:val="00ED58F8"/>
    <w:rsid w:val="00ED6044"/>
    <w:rsid w:val="00ED6C49"/>
    <w:rsid w:val="00EE2FF2"/>
    <w:rsid w:val="00EE3FE6"/>
    <w:rsid w:val="00EE56A4"/>
    <w:rsid w:val="00EE7437"/>
    <w:rsid w:val="00EF01E9"/>
    <w:rsid w:val="00EF05CA"/>
    <w:rsid w:val="00EF0CDF"/>
    <w:rsid w:val="00EF1592"/>
    <w:rsid w:val="00EF28C8"/>
    <w:rsid w:val="00EF364C"/>
    <w:rsid w:val="00EF38A4"/>
    <w:rsid w:val="00EF3A13"/>
    <w:rsid w:val="00EF3D6A"/>
    <w:rsid w:val="00EF4A3F"/>
    <w:rsid w:val="00EF4CBB"/>
    <w:rsid w:val="00EF4DA5"/>
    <w:rsid w:val="00EF74A2"/>
    <w:rsid w:val="00F00443"/>
    <w:rsid w:val="00F007C7"/>
    <w:rsid w:val="00F0098B"/>
    <w:rsid w:val="00F0293A"/>
    <w:rsid w:val="00F0312C"/>
    <w:rsid w:val="00F0377C"/>
    <w:rsid w:val="00F04A87"/>
    <w:rsid w:val="00F04D9D"/>
    <w:rsid w:val="00F05975"/>
    <w:rsid w:val="00F10D19"/>
    <w:rsid w:val="00F12D69"/>
    <w:rsid w:val="00F130B5"/>
    <w:rsid w:val="00F13755"/>
    <w:rsid w:val="00F15593"/>
    <w:rsid w:val="00F23DE7"/>
    <w:rsid w:val="00F260E6"/>
    <w:rsid w:val="00F26292"/>
    <w:rsid w:val="00F2730C"/>
    <w:rsid w:val="00F273A4"/>
    <w:rsid w:val="00F35934"/>
    <w:rsid w:val="00F35EE8"/>
    <w:rsid w:val="00F37206"/>
    <w:rsid w:val="00F41B06"/>
    <w:rsid w:val="00F41CDD"/>
    <w:rsid w:val="00F41D9D"/>
    <w:rsid w:val="00F456CC"/>
    <w:rsid w:val="00F45F98"/>
    <w:rsid w:val="00F50009"/>
    <w:rsid w:val="00F51728"/>
    <w:rsid w:val="00F51970"/>
    <w:rsid w:val="00F529E1"/>
    <w:rsid w:val="00F5465A"/>
    <w:rsid w:val="00F56B84"/>
    <w:rsid w:val="00F576CE"/>
    <w:rsid w:val="00F60738"/>
    <w:rsid w:val="00F61705"/>
    <w:rsid w:val="00F61CD2"/>
    <w:rsid w:val="00F62842"/>
    <w:rsid w:val="00F62FE9"/>
    <w:rsid w:val="00F63160"/>
    <w:rsid w:val="00F6345B"/>
    <w:rsid w:val="00F6370B"/>
    <w:rsid w:val="00F63B01"/>
    <w:rsid w:val="00F67A27"/>
    <w:rsid w:val="00F7111D"/>
    <w:rsid w:val="00F71DE2"/>
    <w:rsid w:val="00F7424D"/>
    <w:rsid w:val="00F76AB4"/>
    <w:rsid w:val="00F806D1"/>
    <w:rsid w:val="00F81275"/>
    <w:rsid w:val="00F81518"/>
    <w:rsid w:val="00F82400"/>
    <w:rsid w:val="00F902AC"/>
    <w:rsid w:val="00F904EC"/>
    <w:rsid w:val="00F90B66"/>
    <w:rsid w:val="00F92117"/>
    <w:rsid w:val="00F9266D"/>
    <w:rsid w:val="00F92705"/>
    <w:rsid w:val="00F9396F"/>
    <w:rsid w:val="00F9463F"/>
    <w:rsid w:val="00F94B59"/>
    <w:rsid w:val="00F95089"/>
    <w:rsid w:val="00F969E6"/>
    <w:rsid w:val="00F9702C"/>
    <w:rsid w:val="00FA346F"/>
    <w:rsid w:val="00FA453E"/>
    <w:rsid w:val="00FA4C79"/>
    <w:rsid w:val="00FA6E91"/>
    <w:rsid w:val="00FB0CB9"/>
    <w:rsid w:val="00FB3157"/>
    <w:rsid w:val="00FB4970"/>
    <w:rsid w:val="00FB58F0"/>
    <w:rsid w:val="00FB5D62"/>
    <w:rsid w:val="00FB5E2F"/>
    <w:rsid w:val="00FB6029"/>
    <w:rsid w:val="00FB6399"/>
    <w:rsid w:val="00FC1C82"/>
    <w:rsid w:val="00FC2A6B"/>
    <w:rsid w:val="00FC4A12"/>
    <w:rsid w:val="00FC5253"/>
    <w:rsid w:val="00FC5D67"/>
    <w:rsid w:val="00FD35B8"/>
    <w:rsid w:val="00FD3B8A"/>
    <w:rsid w:val="00FD65D9"/>
    <w:rsid w:val="00FD6E1C"/>
    <w:rsid w:val="00FD76CD"/>
    <w:rsid w:val="00FD79C3"/>
    <w:rsid w:val="00FE1CDD"/>
    <w:rsid w:val="00FE4D9E"/>
    <w:rsid w:val="00FE55E4"/>
    <w:rsid w:val="00FF00DB"/>
    <w:rsid w:val="00FF510F"/>
    <w:rsid w:val="00FF7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579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34584"/>
    <w:pPr>
      <w:keepNext/>
      <w:numPr>
        <w:numId w:val="1"/>
      </w:numPr>
      <w:jc w:val="both"/>
      <w:outlineLvl w:val="0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A7926"/>
    <w:rPr>
      <w:b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641B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A7926"/>
    <w:rPr>
      <w:rFonts w:cs="Times New Roman"/>
      <w:sz w:val="2"/>
    </w:rPr>
  </w:style>
  <w:style w:type="paragraph" w:customStyle="1" w:styleId="Standard1">
    <w:name w:val="Standard1"/>
    <w:basedOn w:val="Normal"/>
    <w:uiPriority w:val="99"/>
    <w:rsid w:val="00F13755"/>
    <w:pPr>
      <w:spacing w:before="60" w:after="60"/>
    </w:pPr>
  </w:style>
  <w:style w:type="character" w:styleId="Hyperlink">
    <w:name w:val="Hyperlink"/>
    <w:basedOn w:val="DefaultParagraphFont"/>
    <w:uiPriority w:val="99"/>
    <w:rsid w:val="001920E8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F51728"/>
    <w:rPr>
      <w:rFonts w:cs="Times New Roman"/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AD06BD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579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34584"/>
    <w:pPr>
      <w:keepNext/>
      <w:numPr>
        <w:numId w:val="1"/>
      </w:numPr>
      <w:jc w:val="both"/>
      <w:outlineLvl w:val="0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A7926"/>
    <w:rPr>
      <w:b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641B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A7926"/>
    <w:rPr>
      <w:rFonts w:cs="Times New Roman"/>
      <w:sz w:val="2"/>
    </w:rPr>
  </w:style>
  <w:style w:type="paragraph" w:customStyle="1" w:styleId="Standard1">
    <w:name w:val="Standard1"/>
    <w:basedOn w:val="Normal"/>
    <w:uiPriority w:val="99"/>
    <w:rsid w:val="00F13755"/>
    <w:pPr>
      <w:spacing w:before="60" w:after="60"/>
    </w:pPr>
  </w:style>
  <w:style w:type="character" w:styleId="Hyperlink">
    <w:name w:val="Hyperlink"/>
    <w:basedOn w:val="DefaultParagraphFont"/>
    <w:uiPriority w:val="99"/>
    <w:rsid w:val="001920E8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F51728"/>
    <w:rPr>
      <w:rFonts w:cs="Times New Roman"/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AD06BD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933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04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298">
      <w:marLeft w:val="53"/>
      <w:marRight w:val="53"/>
      <w:marTop w:val="53"/>
      <w:marBottom w:val="13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73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739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073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2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e%20Messer\AppData\Roaming\Microsoft\Templates\Agenda%20Wizard.Wi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2C6CF8-69FB-4F0D-9F2E-A7185D627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Agenda Wizard</Template>
  <TotalTime>0</TotalTime>
  <Pages>1</Pages>
  <Words>109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Rochelle City Council Meeting</vt:lpstr>
    </vt:vector>
  </TitlesOfParts>
  <LinksUpToDate>false</LinksUpToDate>
  <CharactersWithSpaces>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Rochelle City Council Meeting</dc:title>
  <dc:subject>Call to Order</dc:subject>
  <dc:creator/>
  <cp:lastModifiedBy/>
  <cp:revision>1</cp:revision>
  <cp:lastPrinted>2010-06-21T16:43:00Z</cp:lastPrinted>
  <dcterms:created xsi:type="dcterms:W3CDTF">2016-12-20T14:21:00Z</dcterms:created>
  <dcterms:modified xsi:type="dcterms:W3CDTF">2017-01-05T14:01:00Z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Version">
    <vt:i4>2003051900</vt:i4>
  </property>
  <property fmtid="{D5CDD505-2E9C-101B-9397-08002B2CF9AE}" pid="4" name="LCID">
    <vt:i4>1033</vt:i4>
  </property>
  <property fmtid="{D5CDD505-2E9C-101B-9397-08002B2CF9AE}" pid="5" name="_DocHome">
    <vt:i4>-1995821858</vt:i4>
  </property>
</Properties>
</file>