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CA54CE1" w14:textId="77777777" w:rsidR="00B33323" w:rsidRDefault="00B33323"/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440"/>
      </w:tblGrid>
      <w:tr w:rsidR="00437B33" w14:paraId="4CA54CE3" w14:textId="77777777" w:rsidTr="3A0DE6BC">
        <w:tc>
          <w:tcPr>
            <w:tcW w:w="10440" w:type="dxa"/>
            <w:tcBorders>
              <w:top w:val="single" w:sz="6" w:space="0" w:color="auto"/>
            </w:tcBorders>
            <w:shd w:val="clear" w:color="auto" w:fill="FFFFFF" w:themeFill="background1"/>
          </w:tcPr>
          <w:p w14:paraId="4CA54CE2" w14:textId="77777777" w:rsidR="00437B33" w:rsidRDefault="00437B33">
            <w:pPr>
              <w:pStyle w:val="Standard1"/>
            </w:pPr>
          </w:p>
        </w:tc>
      </w:tr>
      <w:tr w:rsidR="00437B33" w14:paraId="4CA54CEB" w14:textId="77777777" w:rsidTr="3A0DE6BC">
        <w:tc>
          <w:tcPr>
            <w:tcW w:w="10440" w:type="dxa"/>
            <w:tcBorders>
              <w:bottom w:val="double" w:sz="6" w:space="0" w:color="auto"/>
            </w:tcBorders>
            <w:shd w:val="clear" w:color="auto" w:fill="FFFFFF" w:themeFill="background1"/>
          </w:tcPr>
          <w:p w14:paraId="4CA54CE4" w14:textId="77777777" w:rsidR="00437B33" w:rsidRPr="00D34584" w:rsidRDefault="00481EEC" w:rsidP="00F13755">
            <w:pPr>
              <w:widowControl w:val="0"/>
              <w:jc w:val="center"/>
              <w:rPr>
                <w:b/>
                <w:bCs/>
                <w:sz w:val="24"/>
                <w:szCs w:val="24"/>
                <w:u w:val="single"/>
              </w:rPr>
            </w:pPr>
            <w:r>
              <w:rPr>
                <w:noProof/>
              </w:rPr>
              <w:drawing>
                <wp:anchor distT="36576" distB="36576" distL="36576" distR="36576" simplePos="0" relativeHeight="251658240" behindDoc="0" locked="0" layoutInCell="1" allowOverlap="1" wp14:anchorId="4CA54D0A" wp14:editId="4CA54D0B">
                  <wp:simplePos x="0" y="0"/>
                  <wp:positionH relativeFrom="column">
                    <wp:posOffset>315615</wp:posOffset>
                  </wp:positionH>
                  <wp:positionV relativeFrom="paragraph">
                    <wp:posOffset>80891</wp:posOffset>
                  </wp:positionV>
                  <wp:extent cx="923290" cy="923290"/>
                  <wp:effectExtent l="0" t="0" r="0" b="0"/>
                  <wp:wrapNone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23290" cy="9232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anchor>
              </w:drawing>
            </w:r>
            <w:r w:rsidR="00437B33" w:rsidRPr="00D34584">
              <w:rPr>
                <w:b/>
                <w:bCs/>
                <w:sz w:val="24"/>
                <w:szCs w:val="24"/>
                <w:u w:val="single"/>
              </w:rPr>
              <w:t>AGENDA</w:t>
            </w:r>
          </w:p>
          <w:p w14:paraId="4CA54CE5" w14:textId="77777777" w:rsidR="00437B33" w:rsidRPr="00D34584" w:rsidRDefault="00437B33" w:rsidP="00F13755">
            <w:pPr>
              <w:widowControl w:val="0"/>
              <w:jc w:val="center"/>
              <w:rPr>
                <w:b/>
                <w:bCs/>
                <w:sz w:val="24"/>
                <w:szCs w:val="24"/>
              </w:rPr>
            </w:pPr>
            <w:r w:rsidRPr="00D34584">
              <w:rPr>
                <w:b/>
                <w:bCs/>
                <w:sz w:val="24"/>
                <w:szCs w:val="24"/>
              </w:rPr>
              <w:t>ROCHELLE CITY COUNCIL</w:t>
            </w:r>
          </w:p>
          <w:p w14:paraId="4CA54CE6" w14:textId="77777777" w:rsidR="00437B33" w:rsidRPr="00D34584" w:rsidRDefault="00437B33" w:rsidP="00F13755">
            <w:pPr>
              <w:widowControl w:val="0"/>
              <w:jc w:val="center"/>
              <w:rPr>
                <w:b/>
                <w:bCs/>
                <w:sz w:val="24"/>
                <w:szCs w:val="24"/>
              </w:rPr>
            </w:pPr>
            <w:r w:rsidRPr="00D34584">
              <w:rPr>
                <w:b/>
                <w:bCs/>
                <w:sz w:val="24"/>
                <w:szCs w:val="24"/>
              </w:rPr>
              <w:t>REGULAR MEETING</w:t>
            </w:r>
          </w:p>
          <w:p w14:paraId="4CA54CE7" w14:textId="4E336135" w:rsidR="00437B33" w:rsidRPr="00D34584" w:rsidRDefault="005221E0" w:rsidP="00F13755">
            <w:pPr>
              <w:widowControl w:val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Mon</w:t>
            </w:r>
            <w:r w:rsidR="006242EA">
              <w:rPr>
                <w:b/>
                <w:bCs/>
                <w:sz w:val="24"/>
                <w:szCs w:val="24"/>
              </w:rPr>
              <w:t>day</w:t>
            </w:r>
            <w:r w:rsidR="00437B33" w:rsidRPr="00D34584">
              <w:rPr>
                <w:b/>
                <w:bCs/>
                <w:sz w:val="24"/>
                <w:szCs w:val="24"/>
              </w:rPr>
              <w:t xml:space="preserve">, </w:t>
            </w:r>
            <w:r w:rsidR="0089064E">
              <w:rPr>
                <w:b/>
                <w:bCs/>
                <w:sz w:val="24"/>
                <w:szCs w:val="24"/>
              </w:rPr>
              <w:t xml:space="preserve">January </w:t>
            </w:r>
            <w:r w:rsidR="005C66CC">
              <w:rPr>
                <w:b/>
                <w:bCs/>
                <w:sz w:val="24"/>
                <w:szCs w:val="24"/>
              </w:rPr>
              <w:t>27</w:t>
            </w:r>
            <w:r w:rsidR="00B1343A">
              <w:rPr>
                <w:b/>
                <w:bCs/>
                <w:sz w:val="24"/>
                <w:szCs w:val="24"/>
              </w:rPr>
              <w:t>,</w:t>
            </w:r>
            <w:r w:rsidR="002A317F">
              <w:rPr>
                <w:b/>
                <w:bCs/>
                <w:sz w:val="24"/>
                <w:szCs w:val="24"/>
              </w:rPr>
              <w:t xml:space="preserve"> </w:t>
            </w:r>
            <w:r w:rsidR="00437B33" w:rsidRPr="00D34584">
              <w:rPr>
                <w:b/>
                <w:bCs/>
                <w:sz w:val="24"/>
                <w:szCs w:val="24"/>
              </w:rPr>
              <w:t>20</w:t>
            </w:r>
            <w:r w:rsidR="0089064E">
              <w:rPr>
                <w:b/>
                <w:bCs/>
                <w:sz w:val="24"/>
                <w:szCs w:val="24"/>
              </w:rPr>
              <w:t>20</w:t>
            </w:r>
            <w:r w:rsidR="00437B33" w:rsidRPr="00D34584">
              <w:rPr>
                <w:b/>
                <w:bCs/>
                <w:sz w:val="24"/>
                <w:szCs w:val="24"/>
              </w:rPr>
              <w:t xml:space="preserve"> at </w:t>
            </w:r>
            <w:r w:rsidR="00E435B6">
              <w:rPr>
                <w:b/>
                <w:bCs/>
                <w:sz w:val="24"/>
                <w:szCs w:val="24"/>
              </w:rPr>
              <w:t>6:30</w:t>
            </w:r>
            <w:r w:rsidR="00437B33" w:rsidRPr="00D34584">
              <w:rPr>
                <w:b/>
                <w:bCs/>
                <w:sz w:val="24"/>
                <w:szCs w:val="24"/>
              </w:rPr>
              <w:t xml:space="preserve"> p.m.</w:t>
            </w:r>
          </w:p>
          <w:p w14:paraId="4CA54CE8" w14:textId="77777777" w:rsidR="00437B33" w:rsidRPr="00D34584" w:rsidRDefault="00437B33" w:rsidP="00F13755">
            <w:pPr>
              <w:widowControl w:val="0"/>
              <w:jc w:val="center"/>
              <w:rPr>
                <w:b/>
                <w:bCs/>
                <w:sz w:val="24"/>
                <w:szCs w:val="24"/>
              </w:rPr>
            </w:pPr>
            <w:bookmarkStart w:id="0" w:name="MinuteAdditional"/>
            <w:bookmarkEnd w:id="0"/>
            <w:r w:rsidRPr="00D34584">
              <w:rPr>
                <w:b/>
                <w:bCs/>
                <w:sz w:val="24"/>
                <w:szCs w:val="24"/>
              </w:rPr>
              <w:t>City of Rochelle Council Chambers</w:t>
            </w:r>
          </w:p>
          <w:p w14:paraId="4CA54CE9" w14:textId="77777777" w:rsidR="00437B33" w:rsidRPr="00D34584" w:rsidRDefault="00437B33" w:rsidP="00F13755">
            <w:pPr>
              <w:widowControl w:val="0"/>
              <w:jc w:val="center"/>
              <w:rPr>
                <w:b/>
                <w:bCs/>
                <w:sz w:val="24"/>
                <w:szCs w:val="24"/>
              </w:rPr>
            </w:pPr>
            <w:r w:rsidRPr="00D34584">
              <w:rPr>
                <w:b/>
                <w:bCs/>
                <w:sz w:val="24"/>
                <w:szCs w:val="24"/>
              </w:rPr>
              <w:t xml:space="preserve"> 420 North 6th Street, Rochelle, IL 61068</w:t>
            </w:r>
          </w:p>
          <w:p w14:paraId="4CA54CEA" w14:textId="77777777" w:rsidR="00437B33" w:rsidRDefault="00437B33">
            <w:pPr>
              <w:pStyle w:val="Standard1"/>
            </w:pPr>
          </w:p>
        </w:tc>
      </w:tr>
      <w:tr w:rsidR="00437B33" w14:paraId="4CA54D04" w14:textId="77777777" w:rsidTr="3A0DE6BC">
        <w:trPr>
          <w:trHeight w:val="10098"/>
        </w:trPr>
        <w:tc>
          <w:tcPr>
            <w:tcW w:w="10440" w:type="dxa"/>
            <w:tcBorders>
              <w:top w:val="nil"/>
              <w:bottom w:val="nil"/>
            </w:tcBorders>
          </w:tcPr>
          <w:p w14:paraId="4CA54CEC" w14:textId="77777777" w:rsidR="00437B33" w:rsidRDefault="00437B33" w:rsidP="00CC55C1">
            <w:pPr>
              <w:rPr>
                <w:b/>
                <w:sz w:val="23"/>
              </w:rPr>
            </w:pPr>
          </w:p>
          <w:p w14:paraId="4CA54CED" w14:textId="77777777" w:rsidR="00900284" w:rsidRPr="00A06F1C" w:rsidRDefault="00437B33" w:rsidP="00293349">
            <w:pPr>
              <w:numPr>
                <w:ilvl w:val="0"/>
                <w:numId w:val="1"/>
              </w:numPr>
              <w:rPr>
                <w:b/>
                <w:sz w:val="23"/>
              </w:rPr>
            </w:pPr>
            <w:r>
              <w:rPr>
                <w:b/>
                <w:sz w:val="23"/>
              </w:rPr>
              <w:t>CALL TO ORDER:</w:t>
            </w:r>
          </w:p>
          <w:p w14:paraId="4CA54CEE" w14:textId="77777777" w:rsidR="00437B33" w:rsidRDefault="00437B33" w:rsidP="00293349">
            <w:pPr>
              <w:numPr>
                <w:ilvl w:val="0"/>
                <w:numId w:val="2"/>
              </w:numPr>
              <w:tabs>
                <w:tab w:val="left" w:pos="0"/>
                <w:tab w:val="left" w:pos="2520"/>
              </w:tabs>
              <w:jc w:val="both"/>
              <w:rPr>
                <w:sz w:val="23"/>
              </w:rPr>
            </w:pPr>
            <w:r>
              <w:rPr>
                <w:sz w:val="23"/>
              </w:rPr>
              <w:t xml:space="preserve">Pledge to the Flag </w:t>
            </w:r>
          </w:p>
          <w:p w14:paraId="4CA54CEF" w14:textId="6AABECD3" w:rsidR="004813CD" w:rsidRDefault="00437B33" w:rsidP="00293349">
            <w:pPr>
              <w:numPr>
                <w:ilvl w:val="0"/>
                <w:numId w:val="2"/>
              </w:numPr>
              <w:tabs>
                <w:tab w:val="left" w:pos="0"/>
                <w:tab w:val="left" w:pos="2520"/>
              </w:tabs>
              <w:jc w:val="both"/>
              <w:rPr>
                <w:sz w:val="23"/>
              </w:rPr>
            </w:pPr>
            <w:r>
              <w:rPr>
                <w:sz w:val="23"/>
              </w:rPr>
              <w:t>Prayer</w:t>
            </w:r>
          </w:p>
          <w:p w14:paraId="4CA54CF0" w14:textId="77777777" w:rsidR="004813CD" w:rsidRPr="008753E3" w:rsidRDefault="004813CD" w:rsidP="00293349">
            <w:pPr>
              <w:numPr>
                <w:ilvl w:val="0"/>
                <w:numId w:val="1"/>
              </w:numPr>
              <w:jc w:val="both"/>
              <w:rPr>
                <w:b/>
                <w:sz w:val="23"/>
              </w:rPr>
            </w:pPr>
            <w:r>
              <w:rPr>
                <w:b/>
                <w:sz w:val="23"/>
              </w:rPr>
              <w:t>ROLL CALL:</w:t>
            </w:r>
          </w:p>
          <w:p w14:paraId="4CA54CF1" w14:textId="3C62ACC3" w:rsidR="002E4484" w:rsidRDefault="00437B33" w:rsidP="00293349">
            <w:pPr>
              <w:numPr>
                <w:ilvl w:val="0"/>
                <w:numId w:val="1"/>
              </w:numPr>
              <w:tabs>
                <w:tab w:val="left" w:pos="0"/>
              </w:tabs>
              <w:jc w:val="both"/>
              <w:rPr>
                <w:b/>
                <w:sz w:val="23"/>
              </w:rPr>
            </w:pPr>
            <w:r w:rsidRPr="00F26292">
              <w:rPr>
                <w:b/>
                <w:sz w:val="23"/>
              </w:rPr>
              <w:t>PROCLAMATIONS, COMMENDATIONS, ETC:</w:t>
            </w:r>
          </w:p>
          <w:p w14:paraId="4CA54CF2" w14:textId="77777777" w:rsidR="00E42CC2" w:rsidRPr="00A06F1C" w:rsidRDefault="00437B33" w:rsidP="00293349">
            <w:pPr>
              <w:numPr>
                <w:ilvl w:val="0"/>
                <w:numId w:val="1"/>
              </w:numPr>
              <w:tabs>
                <w:tab w:val="left" w:pos="0"/>
              </w:tabs>
              <w:jc w:val="both"/>
              <w:rPr>
                <w:b/>
                <w:sz w:val="23"/>
              </w:rPr>
            </w:pPr>
            <w:r>
              <w:rPr>
                <w:b/>
                <w:sz w:val="23"/>
              </w:rPr>
              <w:t>REPORTS AND COMMUNICATIONS:</w:t>
            </w:r>
          </w:p>
          <w:p w14:paraId="4CA54CF3" w14:textId="3D704317" w:rsidR="00437B33" w:rsidRDefault="00437B33" w:rsidP="00293349">
            <w:pPr>
              <w:pStyle w:val="ListParagraph"/>
              <w:numPr>
                <w:ilvl w:val="0"/>
                <w:numId w:val="2"/>
              </w:numPr>
              <w:rPr>
                <w:sz w:val="23"/>
              </w:rPr>
            </w:pPr>
            <w:r w:rsidRPr="00B93766">
              <w:rPr>
                <w:sz w:val="23"/>
              </w:rPr>
              <w:t xml:space="preserve">Mayor </w:t>
            </w:r>
          </w:p>
          <w:p w14:paraId="4CA54CF4" w14:textId="53B581C6" w:rsidR="009C4668" w:rsidRDefault="00437B33" w:rsidP="00293349">
            <w:pPr>
              <w:numPr>
                <w:ilvl w:val="0"/>
                <w:numId w:val="2"/>
              </w:numPr>
              <w:tabs>
                <w:tab w:val="left" w:pos="1440"/>
                <w:tab w:val="left" w:pos="2520"/>
              </w:tabs>
              <w:jc w:val="both"/>
              <w:rPr>
                <w:sz w:val="23"/>
              </w:rPr>
            </w:pPr>
            <w:r>
              <w:rPr>
                <w:sz w:val="23"/>
              </w:rPr>
              <w:t>Council Members</w:t>
            </w:r>
          </w:p>
          <w:p w14:paraId="4CA54CF5" w14:textId="77777777" w:rsidR="004813CD" w:rsidRPr="008753E3" w:rsidRDefault="00437B33" w:rsidP="00293349">
            <w:pPr>
              <w:numPr>
                <w:ilvl w:val="0"/>
                <w:numId w:val="1"/>
              </w:numPr>
              <w:tabs>
                <w:tab w:val="left" w:pos="0"/>
              </w:tabs>
              <w:jc w:val="both"/>
              <w:rPr>
                <w:b/>
                <w:sz w:val="23"/>
              </w:rPr>
            </w:pPr>
            <w:r>
              <w:rPr>
                <w:b/>
                <w:sz w:val="23"/>
              </w:rPr>
              <w:t>PUBLIC COMMENTARY:</w:t>
            </w:r>
            <w:r>
              <w:rPr>
                <w:b/>
                <w:sz w:val="23"/>
              </w:rPr>
              <w:tab/>
            </w:r>
          </w:p>
          <w:p w14:paraId="4CA54CF6" w14:textId="77777777" w:rsidR="00437B33" w:rsidRDefault="00437B33" w:rsidP="00293349">
            <w:pPr>
              <w:numPr>
                <w:ilvl w:val="0"/>
                <w:numId w:val="1"/>
              </w:numPr>
              <w:jc w:val="both"/>
              <w:rPr>
                <w:b/>
                <w:sz w:val="23"/>
              </w:rPr>
            </w:pPr>
            <w:r>
              <w:rPr>
                <w:b/>
                <w:sz w:val="23"/>
              </w:rPr>
              <w:t>BUSINESS ITEMS:</w:t>
            </w:r>
          </w:p>
          <w:p w14:paraId="4CA54CF7" w14:textId="77777777" w:rsidR="00D60B61" w:rsidRPr="00225287" w:rsidRDefault="00D60B61" w:rsidP="00D60B61">
            <w:pPr>
              <w:ind w:left="1800" w:hanging="360"/>
              <w:rPr>
                <w:sz w:val="23"/>
              </w:rPr>
            </w:pPr>
            <w:r w:rsidRPr="00AB4775">
              <w:rPr>
                <w:sz w:val="23"/>
              </w:rPr>
              <w:t>1)</w:t>
            </w:r>
            <w:r w:rsidRPr="00AB4775">
              <w:rPr>
                <w:sz w:val="23"/>
              </w:rPr>
              <w:tab/>
              <w:t>CONSENT AGENDA ITEMS BY OMNIBUS VOTE with Recommendations:</w:t>
            </w:r>
          </w:p>
          <w:p w14:paraId="4CA54CF8" w14:textId="6F31CBFE" w:rsidR="007521BB" w:rsidRDefault="00D60B61" w:rsidP="00293349">
            <w:pPr>
              <w:pStyle w:val="ListParagraph"/>
              <w:numPr>
                <w:ilvl w:val="0"/>
                <w:numId w:val="3"/>
              </w:numPr>
              <w:ind w:left="2160"/>
            </w:pPr>
            <w:r w:rsidRPr="00225287">
              <w:t xml:space="preserve">Approve Minutes of City Council Meeting – </w:t>
            </w:r>
            <w:r w:rsidR="005C66CC">
              <w:t>January 13</w:t>
            </w:r>
            <w:r w:rsidR="004F37F4">
              <w:t>, 2019</w:t>
            </w:r>
            <w:r w:rsidRPr="00225287">
              <w:t xml:space="preserve"> </w:t>
            </w:r>
          </w:p>
          <w:p w14:paraId="4CA54CF9" w14:textId="397783DB" w:rsidR="00A06F1C" w:rsidRDefault="00A06F1C" w:rsidP="00293349">
            <w:pPr>
              <w:pStyle w:val="ListParagraph"/>
              <w:numPr>
                <w:ilvl w:val="0"/>
                <w:numId w:val="3"/>
              </w:numPr>
              <w:ind w:left="2160"/>
            </w:pPr>
            <w:r w:rsidRPr="00A06F1C">
              <w:t>Approve Exceptions</w:t>
            </w:r>
            <w:r w:rsidR="00704051">
              <w:t xml:space="preserve"> – </w:t>
            </w:r>
            <w:r w:rsidR="008B4F0B">
              <w:t>12/30/19-1/12/20</w:t>
            </w:r>
          </w:p>
          <w:p w14:paraId="4CA54CFA" w14:textId="78D1775B" w:rsidR="00D60B61" w:rsidRDefault="00D60B61" w:rsidP="00293349">
            <w:pPr>
              <w:pStyle w:val="ListParagraph"/>
              <w:numPr>
                <w:ilvl w:val="0"/>
                <w:numId w:val="3"/>
              </w:numPr>
              <w:ind w:left="2160"/>
            </w:pPr>
            <w:r>
              <w:t xml:space="preserve">Approve Bills – </w:t>
            </w:r>
            <w:r w:rsidR="008B4F0B">
              <w:t>1/21/20</w:t>
            </w:r>
            <w:bookmarkStart w:id="1" w:name="_GoBack"/>
            <w:bookmarkEnd w:id="1"/>
          </w:p>
          <w:p w14:paraId="5A665689" w14:textId="7B871A39" w:rsidR="00B87E2B" w:rsidRDefault="00D60B61" w:rsidP="00293349">
            <w:pPr>
              <w:pStyle w:val="ListParagraph"/>
              <w:numPr>
                <w:ilvl w:val="0"/>
                <w:numId w:val="3"/>
              </w:numPr>
              <w:ind w:left="2160"/>
            </w:pPr>
            <w:r w:rsidRPr="00AB4775">
              <w:t>Approve Payroll –</w:t>
            </w:r>
            <w:r w:rsidR="005445D3">
              <w:t xml:space="preserve"> </w:t>
            </w:r>
            <w:r w:rsidR="00E7507D">
              <w:t>12/30</w:t>
            </w:r>
            <w:r w:rsidR="00F932E4">
              <w:t>/</w:t>
            </w:r>
            <w:r w:rsidR="00E7507D">
              <w:t>19-1/12/20</w:t>
            </w:r>
          </w:p>
          <w:p w14:paraId="5EEDADA0" w14:textId="3D510440" w:rsidR="00E7507D" w:rsidRDefault="00E7507D" w:rsidP="00293349">
            <w:pPr>
              <w:pStyle w:val="ListParagraph"/>
              <w:numPr>
                <w:ilvl w:val="0"/>
                <w:numId w:val="3"/>
              </w:numPr>
              <w:ind w:left="2160"/>
            </w:pPr>
            <w:r>
              <w:t>Accept and Place on File Minutes of Airport Advisory Board – 10/28/19</w:t>
            </w:r>
            <w:r w:rsidR="00AD5617">
              <w:t xml:space="preserve"> and 11/7/19</w:t>
            </w:r>
          </w:p>
          <w:p w14:paraId="1C9A5B27" w14:textId="77777777" w:rsidR="00DB637A" w:rsidRDefault="00DB637A" w:rsidP="00DB637A">
            <w:pPr>
              <w:pStyle w:val="ListParagraph"/>
              <w:numPr>
                <w:ilvl w:val="0"/>
                <w:numId w:val="4"/>
              </w:numPr>
              <w:ind w:left="1770" w:hanging="270"/>
            </w:pPr>
            <w:r>
              <w:t>Ordinance Accepting and Approving the Proposal of Blake Oil Company Pursuant to the 2020 Delivered Petroleum Fuel Request for Proposal</w:t>
            </w:r>
          </w:p>
          <w:p w14:paraId="52E849B2" w14:textId="77777777" w:rsidR="00FC088C" w:rsidRDefault="00DB637A" w:rsidP="00FC088C">
            <w:pPr>
              <w:pStyle w:val="ListParagraph"/>
              <w:numPr>
                <w:ilvl w:val="0"/>
                <w:numId w:val="4"/>
              </w:numPr>
              <w:ind w:left="1770" w:hanging="270"/>
            </w:pPr>
            <w:r>
              <w:t>Ordinance Accepting and Approving the Proposal of Benny’s Corner Market Pursuant to the 2020 Vendor Site Petroleum Fueling Request for Proposal</w:t>
            </w:r>
          </w:p>
          <w:p w14:paraId="4AA48EAA" w14:textId="77777777" w:rsidR="00A32F5F" w:rsidRDefault="00A32F5F" w:rsidP="00BC2468">
            <w:pPr>
              <w:pStyle w:val="ListParagraph"/>
              <w:numPr>
                <w:ilvl w:val="0"/>
                <w:numId w:val="4"/>
              </w:numPr>
              <w:ind w:left="1770" w:hanging="270"/>
            </w:pPr>
            <w:r w:rsidRPr="00A32F5F">
              <w:t xml:space="preserve">Resolution Approving a Redevelopment Agreement for the Real Estate Located at 407 Lincoln Highway with MECAN, LLC </w:t>
            </w:r>
          </w:p>
          <w:p w14:paraId="74420515" w14:textId="406DAD77" w:rsidR="00E7507D" w:rsidRDefault="00E7507D" w:rsidP="00BC2468">
            <w:pPr>
              <w:pStyle w:val="ListParagraph"/>
              <w:numPr>
                <w:ilvl w:val="0"/>
                <w:numId w:val="4"/>
              </w:numPr>
              <w:ind w:left="1770" w:hanging="270"/>
            </w:pPr>
            <w:r>
              <w:t xml:space="preserve">Reduction in Letter of Credit </w:t>
            </w:r>
            <w:r w:rsidR="00D33FEB">
              <w:t xml:space="preserve">Surety </w:t>
            </w:r>
            <w:r w:rsidR="00D33FEB" w:rsidRPr="00D33FEB">
              <w:t>for Steward Road Commercial Subdivision</w:t>
            </w:r>
          </w:p>
          <w:p w14:paraId="17AD8AFD" w14:textId="77777777" w:rsidR="00DB2EE5" w:rsidRDefault="00FC088C" w:rsidP="00DB2EE5">
            <w:pPr>
              <w:pStyle w:val="ListParagraph"/>
              <w:numPr>
                <w:ilvl w:val="0"/>
                <w:numId w:val="4"/>
              </w:numPr>
              <w:ind w:left="1770" w:hanging="270"/>
            </w:pPr>
            <w:r w:rsidRPr="00FC088C">
              <w:t>Resolution Regarding the Release of Executive Session Minutes</w:t>
            </w:r>
          </w:p>
          <w:p w14:paraId="604679C8" w14:textId="22BE3AD1" w:rsidR="00435C3E" w:rsidRDefault="00DB2EE5" w:rsidP="00DB2EE5">
            <w:pPr>
              <w:pStyle w:val="ListParagraph"/>
              <w:numPr>
                <w:ilvl w:val="0"/>
                <w:numId w:val="4"/>
              </w:numPr>
              <w:ind w:left="1770" w:hanging="270"/>
            </w:pPr>
            <w:r w:rsidRPr="00DB2EE5">
              <w:t>Ordinance Authorizing Sale of Personal Property – Various Departments</w:t>
            </w:r>
          </w:p>
          <w:p w14:paraId="088F123F" w14:textId="77777777" w:rsidR="00B0441A" w:rsidRDefault="00B0441A" w:rsidP="00B0441A">
            <w:pPr>
              <w:ind w:left="1500"/>
            </w:pPr>
          </w:p>
          <w:p w14:paraId="78FA1F44" w14:textId="24549D9D" w:rsidR="00353187" w:rsidRDefault="00437B33" w:rsidP="00A6593A">
            <w:pPr>
              <w:pStyle w:val="Heading1"/>
            </w:pPr>
            <w:r>
              <w:t>DISCUSSION ITEMS:</w:t>
            </w:r>
          </w:p>
          <w:p w14:paraId="5D2F68AD" w14:textId="599219F1" w:rsidR="00A71CDC" w:rsidRPr="00A71CDC" w:rsidRDefault="00A71CDC" w:rsidP="00A71CDC">
            <w:pPr>
              <w:pStyle w:val="ListParagraph"/>
              <w:numPr>
                <w:ilvl w:val="0"/>
                <w:numId w:val="9"/>
              </w:numPr>
              <w:ind w:hanging="300"/>
            </w:pPr>
            <w:r>
              <w:t xml:space="preserve"> </w:t>
            </w:r>
            <w:r w:rsidR="00F12112" w:rsidRPr="00F12112">
              <w:t xml:space="preserve">Pilot Program </w:t>
            </w:r>
            <w:r w:rsidR="00D47406">
              <w:t>Tra</w:t>
            </w:r>
            <w:r w:rsidR="0006671D">
              <w:t>p</w:t>
            </w:r>
            <w:r w:rsidR="00D47406">
              <w:t xml:space="preserve">, </w:t>
            </w:r>
            <w:r w:rsidR="00E710B3">
              <w:t>Neuter,</w:t>
            </w:r>
            <w:r w:rsidR="00D47406">
              <w:t xml:space="preserve"> Re</w:t>
            </w:r>
            <w:r w:rsidR="0006671D">
              <w:t>turn</w:t>
            </w:r>
          </w:p>
          <w:p w14:paraId="3E02BD9E" w14:textId="7AF26F7F" w:rsidR="009C69A3" w:rsidRPr="009C69A3" w:rsidRDefault="009C69A3" w:rsidP="00A71CDC"/>
          <w:p w14:paraId="4CA54D00" w14:textId="77777777" w:rsidR="00306781" w:rsidRDefault="00437B33" w:rsidP="00984462">
            <w:pPr>
              <w:pStyle w:val="Heading1"/>
            </w:pPr>
            <w:r>
              <w:t xml:space="preserve">EXECUTIVE </w:t>
            </w:r>
            <w:r w:rsidR="00A12810">
              <w:t>SESSION</w:t>
            </w:r>
            <w:r w:rsidR="00F6565D">
              <w:t xml:space="preserve"> </w:t>
            </w:r>
          </w:p>
          <w:p w14:paraId="4CA54D01" w14:textId="77777777" w:rsidR="001E4B29" w:rsidRDefault="00437B33" w:rsidP="00D75AFA">
            <w:pPr>
              <w:pStyle w:val="Heading1"/>
            </w:pPr>
            <w:r>
              <w:t>ADJOURNMENT</w:t>
            </w:r>
          </w:p>
          <w:p w14:paraId="4CA54D02" w14:textId="77777777" w:rsidR="00AD67FA" w:rsidRDefault="00AD67FA" w:rsidP="00AD67FA"/>
          <w:p w14:paraId="4CA54D03" w14:textId="77777777" w:rsidR="00AD67FA" w:rsidRPr="00AD67FA" w:rsidRDefault="00AD67FA" w:rsidP="00740870">
            <w:pPr>
              <w:jc w:val="center"/>
            </w:pPr>
            <w:r w:rsidRPr="00AD67FA">
              <w:rPr>
                <w:b/>
              </w:rPr>
              <w:t>The Council Meeting will be broadcast live on Facebook</w:t>
            </w:r>
          </w:p>
        </w:tc>
      </w:tr>
      <w:tr w:rsidR="000B13CD" w14:paraId="4CA54D06" w14:textId="77777777" w:rsidTr="3A0DE6BC">
        <w:tc>
          <w:tcPr>
            <w:tcW w:w="10440" w:type="dxa"/>
            <w:tcBorders>
              <w:top w:val="nil"/>
              <w:bottom w:val="nil"/>
            </w:tcBorders>
          </w:tcPr>
          <w:p w14:paraId="4CA54D05" w14:textId="77777777" w:rsidR="000B13CD" w:rsidRDefault="000B13CD" w:rsidP="00973927">
            <w:pPr>
              <w:rPr>
                <w:b/>
                <w:noProof/>
                <w:sz w:val="23"/>
              </w:rPr>
            </w:pPr>
          </w:p>
        </w:tc>
      </w:tr>
      <w:tr w:rsidR="000B13CD" w14:paraId="4CA54D08" w14:textId="77777777" w:rsidTr="3A0DE6BC">
        <w:tc>
          <w:tcPr>
            <w:tcW w:w="10440" w:type="dxa"/>
            <w:tcBorders>
              <w:top w:val="nil"/>
              <w:bottom w:val="single" w:sz="6" w:space="0" w:color="auto"/>
            </w:tcBorders>
          </w:tcPr>
          <w:p w14:paraId="4CA54D07" w14:textId="77777777" w:rsidR="000B13CD" w:rsidRDefault="000B13CD" w:rsidP="00973927">
            <w:pPr>
              <w:rPr>
                <w:b/>
                <w:noProof/>
                <w:sz w:val="23"/>
              </w:rPr>
            </w:pPr>
          </w:p>
        </w:tc>
      </w:tr>
    </w:tbl>
    <w:p w14:paraId="4CA54D09" w14:textId="77777777" w:rsidR="00437B33" w:rsidRDefault="00437B33" w:rsidP="00306781">
      <w:pPr>
        <w:rPr>
          <w:lang w:val="en-GB"/>
        </w:rPr>
      </w:pPr>
    </w:p>
    <w:sectPr w:rsidR="00437B33" w:rsidSect="00687F51">
      <w:pgSz w:w="12240" w:h="15840" w:code="1"/>
      <w:pgMar w:top="720" w:right="1008" w:bottom="720" w:left="100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454C94"/>
    <w:multiLevelType w:val="hybridMultilevel"/>
    <w:tmpl w:val="49C21976"/>
    <w:lvl w:ilvl="0" w:tplc="C684715E">
      <w:start w:val="2"/>
      <w:numFmt w:val="decimal"/>
      <w:lvlText w:val="%1)"/>
      <w:lvlJc w:val="left"/>
      <w:pPr>
        <w:ind w:left="252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043F1D"/>
    <w:multiLevelType w:val="hybridMultilevel"/>
    <w:tmpl w:val="835A7C94"/>
    <w:lvl w:ilvl="0" w:tplc="C684715E">
      <w:start w:val="2"/>
      <w:numFmt w:val="decimal"/>
      <w:lvlText w:val="%1)"/>
      <w:lvlJc w:val="left"/>
      <w:pPr>
        <w:ind w:left="252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B0198D"/>
    <w:multiLevelType w:val="singleLevel"/>
    <w:tmpl w:val="FA10DBB8"/>
    <w:lvl w:ilvl="0">
      <w:start w:val="1"/>
      <w:numFmt w:val="upperRoman"/>
      <w:pStyle w:val="Heading1"/>
      <w:lvlText w:val="%1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</w:abstractNum>
  <w:abstractNum w:abstractNumId="3" w15:restartNumberingAfterBreak="0">
    <w:nsid w:val="299F67CC"/>
    <w:multiLevelType w:val="hybridMultilevel"/>
    <w:tmpl w:val="835A7C94"/>
    <w:lvl w:ilvl="0" w:tplc="C684715E">
      <w:start w:val="2"/>
      <w:numFmt w:val="decimal"/>
      <w:lvlText w:val="%1)"/>
      <w:lvlJc w:val="left"/>
      <w:pPr>
        <w:ind w:left="252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AC039BB"/>
    <w:multiLevelType w:val="hybridMultilevel"/>
    <w:tmpl w:val="637E7952"/>
    <w:lvl w:ilvl="0" w:tplc="0612640A">
      <w:start w:val="1"/>
      <w:numFmt w:val="lowerLetter"/>
      <w:lvlText w:val="%1)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E24A7C"/>
    <w:multiLevelType w:val="hybridMultilevel"/>
    <w:tmpl w:val="49C21976"/>
    <w:lvl w:ilvl="0" w:tplc="C684715E">
      <w:start w:val="2"/>
      <w:numFmt w:val="decimal"/>
      <w:lvlText w:val="%1)"/>
      <w:lvlJc w:val="left"/>
      <w:pPr>
        <w:ind w:left="252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3115DC4"/>
    <w:multiLevelType w:val="hybridMultilevel"/>
    <w:tmpl w:val="315A8EE0"/>
    <w:lvl w:ilvl="0" w:tplc="C684715E">
      <w:start w:val="2"/>
      <w:numFmt w:val="decimal"/>
      <w:lvlText w:val="%1)"/>
      <w:lvlJc w:val="left"/>
      <w:pPr>
        <w:ind w:left="252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4180194"/>
    <w:multiLevelType w:val="hybridMultilevel"/>
    <w:tmpl w:val="315A8EE0"/>
    <w:lvl w:ilvl="0" w:tplc="C684715E">
      <w:start w:val="2"/>
      <w:numFmt w:val="decimal"/>
      <w:lvlText w:val="%1)"/>
      <w:lvlJc w:val="left"/>
      <w:pPr>
        <w:ind w:left="252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9714249"/>
    <w:multiLevelType w:val="hybridMultilevel"/>
    <w:tmpl w:val="4538E744"/>
    <w:lvl w:ilvl="0" w:tplc="F1CA67E6">
      <w:start w:val="1"/>
      <w:numFmt w:val="decimal"/>
      <w:lvlText w:val="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9" w15:restartNumberingAfterBreak="0">
    <w:nsid w:val="4E781716"/>
    <w:multiLevelType w:val="hybridMultilevel"/>
    <w:tmpl w:val="49C21976"/>
    <w:lvl w:ilvl="0" w:tplc="C684715E">
      <w:start w:val="2"/>
      <w:numFmt w:val="decimal"/>
      <w:lvlText w:val="%1)"/>
      <w:lvlJc w:val="left"/>
      <w:pPr>
        <w:ind w:left="252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4675A74"/>
    <w:multiLevelType w:val="hybridMultilevel"/>
    <w:tmpl w:val="835A7C94"/>
    <w:lvl w:ilvl="0" w:tplc="C684715E">
      <w:start w:val="2"/>
      <w:numFmt w:val="decimal"/>
      <w:lvlText w:val="%1)"/>
      <w:lvlJc w:val="left"/>
      <w:pPr>
        <w:ind w:left="252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FFE05EF"/>
    <w:multiLevelType w:val="hybridMultilevel"/>
    <w:tmpl w:val="51581ADE"/>
    <w:lvl w:ilvl="0" w:tplc="38D219EC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840"/>
        </w:tabs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560"/>
        </w:tabs>
        <w:ind w:left="75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280"/>
        </w:tabs>
        <w:ind w:left="82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1"/>
  </w:num>
  <w:num w:numId="3">
    <w:abstractNumId w:val="4"/>
  </w:num>
  <w:num w:numId="4">
    <w:abstractNumId w:val="7"/>
  </w:num>
  <w:num w:numId="5">
    <w:abstractNumId w:val="5"/>
  </w:num>
  <w:num w:numId="6">
    <w:abstractNumId w:val="9"/>
  </w:num>
  <w:num w:numId="7">
    <w:abstractNumId w:val="0"/>
  </w:num>
  <w:num w:numId="8">
    <w:abstractNumId w:val="1"/>
  </w:num>
  <w:num w:numId="9">
    <w:abstractNumId w:val="8"/>
  </w:num>
  <w:num w:numId="10">
    <w:abstractNumId w:val="10"/>
  </w:num>
  <w:num w:numId="11">
    <w:abstractNumId w:val="3"/>
  </w:num>
  <w:num w:numId="12">
    <w:abstractNumId w:val="6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87"/>
  <w:drawingGridVerticalSpacing w:val="187"/>
  <w:doNotUseMarginsForDrawingGridOrigin/>
  <w:drawingGridHorizontalOrigin w:val="1699"/>
  <w:drawingGridVerticalOrigin w:val="1987"/>
  <w:noPunctuationKerning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genda Post Wizard Balloon" w:val="0"/>
  </w:docVars>
  <w:rsids>
    <w:rsidRoot w:val="00F13755"/>
    <w:rsid w:val="000020BD"/>
    <w:rsid w:val="0000237B"/>
    <w:rsid w:val="00002DB7"/>
    <w:rsid w:val="000061DA"/>
    <w:rsid w:val="00006654"/>
    <w:rsid w:val="00010FF6"/>
    <w:rsid w:val="00011EDF"/>
    <w:rsid w:val="0001341F"/>
    <w:rsid w:val="00013DDE"/>
    <w:rsid w:val="00015ED4"/>
    <w:rsid w:val="00016A21"/>
    <w:rsid w:val="000214BA"/>
    <w:rsid w:val="00023D21"/>
    <w:rsid w:val="00024520"/>
    <w:rsid w:val="0002535B"/>
    <w:rsid w:val="00025AB4"/>
    <w:rsid w:val="00026086"/>
    <w:rsid w:val="000260F2"/>
    <w:rsid w:val="00026541"/>
    <w:rsid w:val="000269CC"/>
    <w:rsid w:val="0003068C"/>
    <w:rsid w:val="00030BD9"/>
    <w:rsid w:val="00030EF5"/>
    <w:rsid w:val="000338E4"/>
    <w:rsid w:val="00033B68"/>
    <w:rsid w:val="00033DBF"/>
    <w:rsid w:val="00035019"/>
    <w:rsid w:val="0003570D"/>
    <w:rsid w:val="00035B5E"/>
    <w:rsid w:val="00035C04"/>
    <w:rsid w:val="000361E9"/>
    <w:rsid w:val="000368FF"/>
    <w:rsid w:val="00040EF7"/>
    <w:rsid w:val="00041CEB"/>
    <w:rsid w:val="00044256"/>
    <w:rsid w:val="000446E8"/>
    <w:rsid w:val="00044F6C"/>
    <w:rsid w:val="0004714D"/>
    <w:rsid w:val="000509C4"/>
    <w:rsid w:val="000518A6"/>
    <w:rsid w:val="00051B59"/>
    <w:rsid w:val="00051DA2"/>
    <w:rsid w:val="0005247C"/>
    <w:rsid w:val="000544D7"/>
    <w:rsid w:val="000552CD"/>
    <w:rsid w:val="00056404"/>
    <w:rsid w:val="00060844"/>
    <w:rsid w:val="00060C3A"/>
    <w:rsid w:val="00061555"/>
    <w:rsid w:val="00062783"/>
    <w:rsid w:val="00062E35"/>
    <w:rsid w:val="00063577"/>
    <w:rsid w:val="00063716"/>
    <w:rsid w:val="00063C56"/>
    <w:rsid w:val="000649D9"/>
    <w:rsid w:val="00064F96"/>
    <w:rsid w:val="00065B5E"/>
    <w:rsid w:val="0006624E"/>
    <w:rsid w:val="0006671D"/>
    <w:rsid w:val="000669B4"/>
    <w:rsid w:val="000704FB"/>
    <w:rsid w:val="0007080B"/>
    <w:rsid w:val="00070CA1"/>
    <w:rsid w:val="00070D11"/>
    <w:rsid w:val="0007204F"/>
    <w:rsid w:val="00072BDA"/>
    <w:rsid w:val="00072E47"/>
    <w:rsid w:val="00073341"/>
    <w:rsid w:val="00073703"/>
    <w:rsid w:val="0007468A"/>
    <w:rsid w:val="00075967"/>
    <w:rsid w:val="000759AF"/>
    <w:rsid w:val="00076B9D"/>
    <w:rsid w:val="00076F15"/>
    <w:rsid w:val="000773C8"/>
    <w:rsid w:val="00077D8E"/>
    <w:rsid w:val="00081159"/>
    <w:rsid w:val="0008149B"/>
    <w:rsid w:val="00082BF8"/>
    <w:rsid w:val="00083DCE"/>
    <w:rsid w:val="00084E61"/>
    <w:rsid w:val="00084E6F"/>
    <w:rsid w:val="00086AA4"/>
    <w:rsid w:val="00087F09"/>
    <w:rsid w:val="000906F8"/>
    <w:rsid w:val="000924CB"/>
    <w:rsid w:val="00093280"/>
    <w:rsid w:val="00094029"/>
    <w:rsid w:val="000967A4"/>
    <w:rsid w:val="000A0100"/>
    <w:rsid w:val="000A07A6"/>
    <w:rsid w:val="000A1B7A"/>
    <w:rsid w:val="000A7802"/>
    <w:rsid w:val="000B13CD"/>
    <w:rsid w:val="000B31E7"/>
    <w:rsid w:val="000B3501"/>
    <w:rsid w:val="000B4B7F"/>
    <w:rsid w:val="000B68FE"/>
    <w:rsid w:val="000B7CE1"/>
    <w:rsid w:val="000C3188"/>
    <w:rsid w:val="000C47B6"/>
    <w:rsid w:val="000C4874"/>
    <w:rsid w:val="000C56DF"/>
    <w:rsid w:val="000C6379"/>
    <w:rsid w:val="000D29B9"/>
    <w:rsid w:val="000D2E9E"/>
    <w:rsid w:val="000D3B63"/>
    <w:rsid w:val="000D4740"/>
    <w:rsid w:val="000D6A8F"/>
    <w:rsid w:val="000D7A1D"/>
    <w:rsid w:val="000E08EF"/>
    <w:rsid w:val="000E09BE"/>
    <w:rsid w:val="000E0DEA"/>
    <w:rsid w:val="000E1E0D"/>
    <w:rsid w:val="000E1EFF"/>
    <w:rsid w:val="000E34B4"/>
    <w:rsid w:val="000E39AD"/>
    <w:rsid w:val="000E4EDE"/>
    <w:rsid w:val="000E5700"/>
    <w:rsid w:val="000E675E"/>
    <w:rsid w:val="000E6893"/>
    <w:rsid w:val="000E6FEF"/>
    <w:rsid w:val="000E7FE9"/>
    <w:rsid w:val="000F00D7"/>
    <w:rsid w:val="000F0E85"/>
    <w:rsid w:val="000F1EA5"/>
    <w:rsid w:val="000F28DA"/>
    <w:rsid w:val="000F3E27"/>
    <w:rsid w:val="000F4168"/>
    <w:rsid w:val="000F5149"/>
    <w:rsid w:val="000F5B9F"/>
    <w:rsid w:val="000F69A6"/>
    <w:rsid w:val="000F6B93"/>
    <w:rsid w:val="000F6F65"/>
    <w:rsid w:val="000F76C8"/>
    <w:rsid w:val="000F78C0"/>
    <w:rsid w:val="000F7C9A"/>
    <w:rsid w:val="000F7CD4"/>
    <w:rsid w:val="00100A6F"/>
    <w:rsid w:val="00101B34"/>
    <w:rsid w:val="001023DC"/>
    <w:rsid w:val="00102474"/>
    <w:rsid w:val="001025CC"/>
    <w:rsid w:val="001037B1"/>
    <w:rsid w:val="001043DE"/>
    <w:rsid w:val="001051E6"/>
    <w:rsid w:val="001055BE"/>
    <w:rsid w:val="001073C0"/>
    <w:rsid w:val="00110937"/>
    <w:rsid w:val="0011158D"/>
    <w:rsid w:val="00113FF0"/>
    <w:rsid w:val="001154C9"/>
    <w:rsid w:val="0011699D"/>
    <w:rsid w:val="00116BB7"/>
    <w:rsid w:val="001202C7"/>
    <w:rsid w:val="00120431"/>
    <w:rsid w:val="00120476"/>
    <w:rsid w:val="001225FE"/>
    <w:rsid w:val="0012266C"/>
    <w:rsid w:val="0012289F"/>
    <w:rsid w:val="001237C5"/>
    <w:rsid w:val="00124227"/>
    <w:rsid w:val="001245CB"/>
    <w:rsid w:val="00125AE6"/>
    <w:rsid w:val="00125EDB"/>
    <w:rsid w:val="00127FAC"/>
    <w:rsid w:val="00132EAB"/>
    <w:rsid w:val="00133596"/>
    <w:rsid w:val="00135383"/>
    <w:rsid w:val="001400CE"/>
    <w:rsid w:val="001406EC"/>
    <w:rsid w:val="001417F1"/>
    <w:rsid w:val="00141951"/>
    <w:rsid w:val="00143E3A"/>
    <w:rsid w:val="00143F18"/>
    <w:rsid w:val="001446FC"/>
    <w:rsid w:val="001453A8"/>
    <w:rsid w:val="001467EF"/>
    <w:rsid w:val="00146B21"/>
    <w:rsid w:val="00146E20"/>
    <w:rsid w:val="00147A5A"/>
    <w:rsid w:val="00147D4E"/>
    <w:rsid w:val="001516D6"/>
    <w:rsid w:val="00151736"/>
    <w:rsid w:val="001522C7"/>
    <w:rsid w:val="00152D0F"/>
    <w:rsid w:val="001535BB"/>
    <w:rsid w:val="00153F00"/>
    <w:rsid w:val="001548DE"/>
    <w:rsid w:val="00154B01"/>
    <w:rsid w:val="001558CF"/>
    <w:rsid w:val="00155A61"/>
    <w:rsid w:val="00155D9E"/>
    <w:rsid w:val="00157029"/>
    <w:rsid w:val="00161CB5"/>
    <w:rsid w:val="00162DDB"/>
    <w:rsid w:val="00163457"/>
    <w:rsid w:val="001639E6"/>
    <w:rsid w:val="00165514"/>
    <w:rsid w:val="001659C9"/>
    <w:rsid w:val="00166070"/>
    <w:rsid w:val="001668E7"/>
    <w:rsid w:val="00166B54"/>
    <w:rsid w:val="00166CF8"/>
    <w:rsid w:val="00167B5C"/>
    <w:rsid w:val="00167C12"/>
    <w:rsid w:val="0017073E"/>
    <w:rsid w:val="00170C0F"/>
    <w:rsid w:val="001718CB"/>
    <w:rsid w:val="0017242B"/>
    <w:rsid w:val="00172BAD"/>
    <w:rsid w:val="00175390"/>
    <w:rsid w:val="00175DFC"/>
    <w:rsid w:val="001765CB"/>
    <w:rsid w:val="00177708"/>
    <w:rsid w:val="00180428"/>
    <w:rsid w:val="00180659"/>
    <w:rsid w:val="00180729"/>
    <w:rsid w:val="00181B90"/>
    <w:rsid w:val="00182166"/>
    <w:rsid w:val="001839C4"/>
    <w:rsid w:val="00184AD4"/>
    <w:rsid w:val="0018555A"/>
    <w:rsid w:val="00186EDD"/>
    <w:rsid w:val="001871E4"/>
    <w:rsid w:val="001872D7"/>
    <w:rsid w:val="001877FA"/>
    <w:rsid w:val="00191B08"/>
    <w:rsid w:val="001920E8"/>
    <w:rsid w:val="00193665"/>
    <w:rsid w:val="0019495F"/>
    <w:rsid w:val="0019685C"/>
    <w:rsid w:val="00196B6D"/>
    <w:rsid w:val="001A0342"/>
    <w:rsid w:val="001A0EFF"/>
    <w:rsid w:val="001A28C0"/>
    <w:rsid w:val="001A32D4"/>
    <w:rsid w:val="001A40B1"/>
    <w:rsid w:val="001A74E8"/>
    <w:rsid w:val="001A76F6"/>
    <w:rsid w:val="001B036A"/>
    <w:rsid w:val="001B0BFB"/>
    <w:rsid w:val="001B2676"/>
    <w:rsid w:val="001B45D8"/>
    <w:rsid w:val="001B48FA"/>
    <w:rsid w:val="001B546C"/>
    <w:rsid w:val="001B5A7F"/>
    <w:rsid w:val="001B6AAA"/>
    <w:rsid w:val="001B7274"/>
    <w:rsid w:val="001B7575"/>
    <w:rsid w:val="001B7F33"/>
    <w:rsid w:val="001C1094"/>
    <w:rsid w:val="001C2C59"/>
    <w:rsid w:val="001C443F"/>
    <w:rsid w:val="001C46BE"/>
    <w:rsid w:val="001C6D48"/>
    <w:rsid w:val="001C6DFE"/>
    <w:rsid w:val="001C6E9D"/>
    <w:rsid w:val="001C7729"/>
    <w:rsid w:val="001D01D2"/>
    <w:rsid w:val="001D0F48"/>
    <w:rsid w:val="001D2FA7"/>
    <w:rsid w:val="001D56AD"/>
    <w:rsid w:val="001D64BA"/>
    <w:rsid w:val="001D757B"/>
    <w:rsid w:val="001D79EA"/>
    <w:rsid w:val="001D7E6C"/>
    <w:rsid w:val="001E03A2"/>
    <w:rsid w:val="001E215B"/>
    <w:rsid w:val="001E24F8"/>
    <w:rsid w:val="001E28E3"/>
    <w:rsid w:val="001E35DF"/>
    <w:rsid w:val="001E3681"/>
    <w:rsid w:val="001E3AA9"/>
    <w:rsid w:val="001E3E79"/>
    <w:rsid w:val="001E4B29"/>
    <w:rsid w:val="001E5645"/>
    <w:rsid w:val="001E6739"/>
    <w:rsid w:val="001E6AB2"/>
    <w:rsid w:val="001E7D02"/>
    <w:rsid w:val="001F096B"/>
    <w:rsid w:val="001F0BF4"/>
    <w:rsid w:val="001F1CBA"/>
    <w:rsid w:val="001F421E"/>
    <w:rsid w:val="001F5CD1"/>
    <w:rsid w:val="001F5D6F"/>
    <w:rsid w:val="001F60E8"/>
    <w:rsid w:val="001F66BE"/>
    <w:rsid w:val="001F6895"/>
    <w:rsid w:val="001F7D2B"/>
    <w:rsid w:val="0020019F"/>
    <w:rsid w:val="00200464"/>
    <w:rsid w:val="00201BAE"/>
    <w:rsid w:val="0020307B"/>
    <w:rsid w:val="00203682"/>
    <w:rsid w:val="00204EAB"/>
    <w:rsid w:val="00205E99"/>
    <w:rsid w:val="00207E0E"/>
    <w:rsid w:val="00207F81"/>
    <w:rsid w:val="00212393"/>
    <w:rsid w:val="00213108"/>
    <w:rsid w:val="00215ACD"/>
    <w:rsid w:val="0022038D"/>
    <w:rsid w:val="00220E9A"/>
    <w:rsid w:val="00221C2B"/>
    <w:rsid w:val="002220AD"/>
    <w:rsid w:val="00222F7F"/>
    <w:rsid w:val="00223989"/>
    <w:rsid w:val="0022442D"/>
    <w:rsid w:val="00224D3E"/>
    <w:rsid w:val="00225287"/>
    <w:rsid w:val="0022610D"/>
    <w:rsid w:val="0022670B"/>
    <w:rsid w:val="002277B0"/>
    <w:rsid w:val="00227FD2"/>
    <w:rsid w:val="00230BB4"/>
    <w:rsid w:val="0023226D"/>
    <w:rsid w:val="002326ED"/>
    <w:rsid w:val="002327B5"/>
    <w:rsid w:val="002333F2"/>
    <w:rsid w:val="00233412"/>
    <w:rsid w:val="00233DFC"/>
    <w:rsid w:val="00233E76"/>
    <w:rsid w:val="002357CE"/>
    <w:rsid w:val="00235E43"/>
    <w:rsid w:val="00236D86"/>
    <w:rsid w:val="00236E81"/>
    <w:rsid w:val="0024001B"/>
    <w:rsid w:val="00241D2E"/>
    <w:rsid w:val="00242FFB"/>
    <w:rsid w:val="00243208"/>
    <w:rsid w:val="002444D7"/>
    <w:rsid w:val="00245139"/>
    <w:rsid w:val="002454E8"/>
    <w:rsid w:val="00245888"/>
    <w:rsid w:val="00246879"/>
    <w:rsid w:val="00246DB0"/>
    <w:rsid w:val="002475C3"/>
    <w:rsid w:val="00250B35"/>
    <w:rsid w:val="002513CE"/>
    <w:rsid w:val="002515EC"/>
    <w:rsid w:val="00252CB7"/>
    <w:rsid w:val="002537E4"/>
    <w:rsid w:val="00253E24"/>
    <w:rsid w:val="00255652"/>
    <w:rsid w:val="00255A22"/>
    <w:rsid w:val="002571AF"/>
    <w:rsid w:val="00260CEB"/>
    <w:rsid w:val="002613F8"/>
    <w:rsid w:val="00261D23"/>
    <w:rsid w:val="00261E1B"/>
    <w:rsid w:val="002627F8"/>
    <w:rsid w:val="0026288F"/>
    <w:rsid w:val="002639E0"/>
    <w:rsid w:val="00266EA9"/>
    <w:rsid w:val="0027034C"/>
    <w:rsid w:val="00270A62"/>
    <w:rsid w:val="00270D08"/>
    <w:rsid w:val="00270F4E"/>
    <w:rsid w:val="002712B5"/>
    <w:rsid w:val="00271F14"/>
    <w:rsid w:val="00272B0F"/>
    <w:rsid w:val="002737C3"/>
    <w:rsid w:val="002739A8"/>
    <w:rsid w:val="00273D21"/>
    <w:rsid w:val="002748BC"/>
    <w:rsid w:val="0027531A"/>
    <w:rsid w:val="00275E3B"/>
    <w:rsid w:val="0027623D"/>
    <w:rsid w:val="00276FE1"/>
    <w:rsid w:val="002772BD"/>
    <w:rsid w:val="00280340"/>
    <w:rsid w:val="00280EE3"/>
    <w:rsid w:val="00281518"/>
    <w:rsid w:val="00283A65"/>
    <w:rsid w:val="00283B60"/>
    <w:rsid w:val="00283D5B"/>
    <w:rsid w:val="0028560B"/>
    <w:rsid w:val="00285D05"/>
    <w:rsid w:val="002862D5"/>
    <w:rsid w:val="00290ACD"/>
    <w:rsid w:val="00290B18"/>
    <w:rsid w:val="00290DE8"/>
    <w:rsid w:val="00293349"/>
    <w:rsid w:val="00294FF1"/>
    <w:rsid w:val="00296D9F"/>
    <w:rsid w:val="002A005F"/>
    <w:rsid w:val="002A0BBA"/>
    <w:rsid w:val="002A116D"/>
    <w:rsid w:val="002A1ED3"/>
    <w:rsid w:val="002A317F"/>
    <w:rsid w:val="002A3292"/>
    <w:rsid w:val="002A366C"/>
    <w:rsid w:val="002A3D97"/>
    <w:rsid w:val="002A469F"/>
    <w:rsid w:val="002B0CFB"/>
    <w:rsid w:val="002B448C"/>
    <w:rsid w:val="002B5571"/>
    <w:rsid w:val="002C21D2"/>
    <w:rsid w:val="002C2677"/>
    <w:rsid w:val="002C4FDD"/>
    <w:rsid w:val="002C532D"/>
    <w:rsid w:val="002C6654"/>
    <w:rsid w:val="002D22F2"/>
    <w:rsid w:val="002D285E"/>
    <w:rsid w:val="002D5513"/>
    <w:rsid w:val="002D7D9C"/>
    <w:rsid w:val="002E0EFF"/>
    <w:rsid w:val="002E1120"/>
    <w:rsid w:val="002E1911"/>
    <w:rsid w:val="002E1997"/>
    <w:rsid w:val="002E1E1D"/>
    <w:rsid w:val="002E2FEB"/>
    <w:rsid w:val="002E33DC"/>
    <w:rsid w:val="002E4484"/>
    <w:rsid w:val="002E4A9C"/>
    <w:rsid w:val="002E59F9"/>
    <w:rsid w:val="002E621A"/>
    <w:rsid w:val="002E72E0"/>
    <w:rsid w:val="002F0369"/>
    <w:rsid w:val="002F11B6"/>
    <w:rsid w:val="002F283C"/>
    <w:rsid w:val="002F2A5F"/>
    <w:rsid w:val="002F3CAA"/>
    <w:rsid w:val="002F4D35"/>
    <w:rsid w:val="002F57F0"/>
    <w:rsid w:val="002F638C"/>
    <w:rsid w:val="002F6BEE"/>
    <w:rsid w:val="002F6E92"/>
    <w:rsid w:val="0030145D"/>
    <w:rsid w:val="0030244E"/>
    <w:rsid w:val="00302712"/>
    <w:rsid w:val="00303A2B"/>
    <w:rsid w:val="00304515"/>
    <w:rsid w:val="00305679"/>
    <w:rsid w:val="003063DE"/>
    <w:rsid w:val="00306781"/>
    <w:rsid w:val="003104EB"/>
    <w:rsid w:val="00310EB1"/>
    <w:rsid w:val="00311FE7"/>
    <w:rsid w:val="00313688"/>
    <w:rsid w:val="003141D0"/>
    <w:rsid w:val="00314BBA"/>
    <w:rsid w:val="00314EF0"/>
    <w:rsid w:val="003158D1"/>
    <w:rsid w:val="00316751"/>
    <w:rsid w:val="00317420"/>
    <w:rsid w:val="00317A97"/>
    <w:rsid w:val="00317D27"/>
    <w:rsid w:val="0032131D"/>
    <w:rsid w:val="00322C42"/>
    <w:rsid w:val="00324A4A"/>
    <w:rsid w:val="003254FE"/>
    <w:rsid w:val="00326647"/>
    <w:rsid w:val="003269F9"/>
    <w:rsid w:val="0032783A"/>
    <w:rsid w:val="003279B1"/>
    <w:rsid w:val="00330BEB"/>
    <w:rsid w:val="00331DF3"/>
    <w:rsid w:val="0033207A"/>
    <w:rsid w:val="00334884"/>
    <w:rsid w:val="003363DF"/>
    <w:rsid w:val="00336C92"/>
    <w:rsid w:val="00337CE9"/>
    <w:rsid w:val="003404AB"/>
    <w:rsid w:val="00340A5D"/>
    <w:rsid w:val="00340BBE"/>
    <w:rsid w:val="00340D2D"/>
    <w:rsid w:val="00342636"/>
    <w:rsid w:val="003434D0"/>
    <w:rsid w:val="00343EEA"/>
    <w:rsid w:val="0034558D"/>
    <w:rsid w:val="003459BA"/>
    <w:rsid w:val="00345A9F"/>
    <w:rsid w:val="0034716F"/>
    <w:rsid w:val="003522F5"/>
    <w:rsid w:val="00352B07"/>
    <w:rsid w:val="00353187"/>
    <w:rsid w:val="00353FC8"/>
    <w:rsid w:val="003540F9"/>
    <w:rsid w:val="00354214"/>
    <w:rsid w:val="003545DE"/>
    <w:rsid w:val="003562EC"/>
    <w:rsid w:val="00356A5C"/>
    <w:rsid w:val="003571A4"/>
    <w:rsid w:val="0035723E"/>
    <w:rsid w:val="003572A1"/>
    <w:rsid w:val="003572AC"/>
    <w:rsid w:val="00357744"/>
    <w:rsid w:val="00360646"/>
    <w:rsid w:val="00361356"/>
    <w:rsid w:val="00362A11"/>
    <w:rsid w:val="00362F02"/>
    <w:rsid w:val="00362F3F"/>
    <w:rsid w:val="0036508F"/>
    <w:rsid w:val="00365C49"/>
    <w:rsid w:val="003676D9"/>
    <w:rsid w:val="003676EF"/>
    <w:rsid w:val="00370F17"/>
    <w:rsid w:val="00372C5F"/>
    <w:rsid w:val="0037510C"/>
    <w:rsid w:val="0037561A"/>
    <w:rsid w:val="003770C3"/>
    <w:rsid w:val="00381DBC"/>
    <w:rsid w:val="003823F7"/>
    <w:rsid w:val="003824EF"/>
    <w:rsid w:val="00383EFF"/>
    <w:rsid w:val="00385177"/>
    <w:rsid w:val="00385788"/>
    <w:rsid w:val="00386AD2"/>
    <w:rsid w:val="003924F4"/>
    <w:rsid w:val="00393506"/>
    <w:rsid w:val="0039380F"/>
    <w:rsid w:val="00394D95"/>
    <w:rsid w:val="003957D8"/>
    <w:rsid w:val="00397AD8"/>
    <w:rsid w:val="003A31A8"/>
    <w:rsid w:val="003A33F6"/>
    <w:rsid w:val="003A5621"/>
    <w:rsid w:val="003A722F"/>
    <w:rsid w:val="003A789C"/>
    <w:rsid w:val="003B0AF0"/>
    <w:rsid w:val="003B1DF9"/>
    <w:rsid w:val="003B38EA"/>
    <w:rsid w:val="003B3AB5"/>
    <w:rsid w:val="003B4BC9"/>
    <w:rsid w:val="003B5B42"/>
    <w:rsid w:val="003B6731"/>
    <w:rsid w:val="003B76CE"/>
    <w:rsid w:val="003C04F8"/>
    <w:rsid w:val="003C14D9"/>
    <w:rsid w:val="003C1B9C"/>
    <w:rsid w:val="003C3681"/>
    <w:rsid w:val="003C488A"/>
    <w:rsid w:val="003C65C7"/>
    <w:rsid w:val="003C7138"/>
    <w:rsid w:val="003D0092"/>
    <w:rsid w:val="003D0723"/>
    <w:rsid w:val="003D1795"/>
    <w:rsid w:val="003D2B19"/>
    <w:rsid w:val="003D4C55"/>
    <w:rsid w:val="003E1150"/>
    <w:rsid w:val="003E1F3D"/>
    <w:rsid w:val="003E1F58"/>
    <w:rsid w:val="003E7349"/>
    <w:rsid w:val="003E734D"/>
    <w:rsid w:val="003E7419"/>
    <w:rsid w:val="003E7CA0"/>
    <w:rsid w:val="003F273B"/>
    <w:rsid w:val="003F3103"/>
    <w:rsid w:val="003F5D76"/>
    <w:rsid w:val="003F68F2"/>
    <w:rsid w:val="003F6DCC"/>
    <w:rsid w:val="003F7264"/>
    <w:rsid w:val="003F7D25"/>
    <w:rsid w:val="00400D34"/>
    <w:rsid w:val="004017FB"/>
    <w:rsid w:val="004020B8"/>
    <w:rsid w:val="00403067"/>
    <w:rsid w:val="00403C14"/>
    <w:rsid w:val="00404552"/>
    <w:rsid w:val="0040462E"/>
    <w:rsid w:val="004053AB"/>
    <w:rsid w:val="00405B16"/>
    <w:rsid w:val="00406290"/>
    <w:rsid w:val="00406343"/>
    <w:rsid w:val="00406B43"/>
    <w:rsid w:val="004075B8"/>
    <w:rsid w:val="004078B8"/>
    <w:rsid w:val="00410443"/>
    <w:rsid w:val="0041096F"/>
    <w:rsid w:val="00411059"/>
    <w:rsid w:val="00411526"/>
    <w:rsid w:val="004122C0"/>
    <w:rsid w:val="004134A7"/>
    <w:rsid w:val="00416E5B"/>
    <w:rsid w:val="00416E7E"/>
    <w:rsid w:val="00417498"/>
    <w:rsid w:val="00421AD1"/>
    <w:rsid w:val="00421BBE"/>
    <w:rsid w:val="00424B89"/>
    <w:rsid w:val="00425541"/>
    <w:rsid w:val="004260FD"/>
    <w:rsid w:val="00426121"/>
    <w:rsid w:val="00426888"/>
    <w:rsid w:val="00427BFC"/>
    <w:rsid w:val="00430398"/>
    <w:rsid w:val="00431408"/>
    <w:rsid w:val="00431C03"/>
    <w:rsid w:val="004332D8"/>
    <w:rsid w:val="00435C3E"/>
    <w:rsid w:val="00436954"/>
    <w:rsid w:val="00436C97"/>
    <w:rsid w:val="00437B33"/>
    <w:rsid w:val="0044462D"/>
    <w:rsid w:val="00444C82"/>
    <w:rsid w:val="00445534"/>
    <w:rsid w:val="00445E23"/>
    <w:rsid w:val="00447C77"/>
    <w:rsid w:val="00450030"/>
    <w:rsid w:val="004531D8"/>
    <w:rsid w:val="00453692"/>
    <w:rsid w:val="0045424F"/>
    <w:rsid w:val="004554F6"/>
    <w:rsid w:val="0045798B"/>
    <w:rsid w:val="00457B2B"/>
    <w:rsid w:val="00461DE6"/>
    <w:rsid w:val="004635EE"/>
    <w:rsid w:val="00463E9B"/>
    <w:rsid w:val="00464EA1"/>
    <w:rsid w:val="004653F9"/>
    <w:rsid w:val="0046617E"/>
    <w:rsid w:val="0046641C"/>
    <w:rsid w:val="0046669E"/>
    <w:rsid w:val="00466E35"/>
    <w:rsid w:val="00467B7E"/>
    <w:rsid w:val="004706A4"/>
    <w:rsid w:val="004706E1"/>
    <w:rsid w:val="004719BC"/>
    <w:rsid w:val="00475A99"/>
    <w:rsid w:val="00476658"/>
    <w:rsid w:val="004772D4"/>
    <w:rsid w:val="004813CD"/>
    <w:rsid w:val="00481BCA"/>
    <w:rsid w:val="00481EEC"/>
    <w:rsid w:val="00482302"/>
    <w:rsid w:val="00482724"/>
    <w:rsid w:val="00482BA4"/>
    <w:rsid w:val="004831A3"/>
    <w:rsid w:val="004841CA"/>
    <w:rsid w:val="00485AC8"/>
    <w:rsid w:val="00486ADB"/>
    <w:rsid w:val="0049022A"/>
    <w:rsid w:val="00490F17"/>
    <w:rsid w:val="0049171E"/>
    <w:rsid w:val="004927A5"/>
    <w:rsid w:val="004952C9"/>
    <w:rsid w:val="00495DBC"/>
    <w:rsid w:val="00496A07"/>
    <w:rsid w:val="00497FBC"/>
    <w:rsid w:val="004A2AC6"/>
    <w:rsid w:val="004A33FB"/>
    <w:rsid w:val="004A3EBE"/>
    <w:rsid w:val="004A5F71"/>
    <w:rsid w:val="004A6161"/>
    <w:rsid w:val="004B04B2"/>
    <w:rsid w:val="004B17DB"/>
    <w:rsid w:val="004B2000"/>
    <w:rsid w:val="004B2293"/>
    <w:rsid w:val="004B26E8"/>
    <w:rsid w:val="004B5642"/>
    <w:rsid w:val="004B7E17"/>
    <w:rsid w:val="004C08EB"/>
    <w:rsid w:val="004C0E12"/>
    <w:rsid w:val="004C23FC"/>
    <w:rsid w:val="004C4033"/>
    <w:rsid w:val="004C6548"/>
    <w:rsid w:val="004C7A74"/>
    <w:rsid w:val="004D03BB"/>
    <w:rsid w:val="004D0C7D"/>
    <w:rsid w:val="004D12E4"/>
    <w:rsid w:val="004D3AA8"/>
    <w:rsid w:val="004D3DA1"/>
    <w:rsid w:val="004D4B66"/>
    <w:rsid w:val="004D4E9B"/>
    <w:rsid w:val="004D5436"/>
    <w:rsid w:val="004D581F"/>
    <w:rsid w:val="004D697D"/>
    <w:rsid w:val="004D6FD7"/>
    <w:rsid w:val="004D796A"/>
    <w:rsid w:val="004E36D8"/>
    <w:rsid w:val="004E4258"/>
    <w:rsid w:val="004E49AD"/>
    <w:rsid w:val="004E6267"/>
    <w:rsid w:val="004E6446"/>
    <w:rsid w:val="004E7C0A"/>
    <w:rsid w:val="004E7CBD"/>
    <w:rsid w:val="004F0235"/>
    <w:rsid w:val="004F1F77"/>
    <w:rsid w:val="004F32A4"/>
    <w:rsid w:val="004F37F4"/>
    <w:rsid w:val="004F67A1"/>
    <w:rsid w:val="004F6ED3"/>
    <w:rsid w:val="004F7187"/>
    <w:rsid w:val="004F7BFF"/>
    <w:rsid w:val="00500C3D"/>
    <w:rsid w:val="00501FDE"/>
    <w:rsid w:val="005027BD"/>
    <w:rsid w:val="0050334D"/>
    <w:rsid w:val="0050399B"/>
    <w:rsid w:val="005051F8"/>
    <w:rsid w:val="00505C08"/>
    <w:rsid w:val="00506017"/>
    <w:rsid w:val="00507B4A"/>
    <w:rsid w:val="00507C52"/>
    <w:rsid w:val="00507C8E"/>
    <w:rsid w:val="0051029F"/>
    <w:rsid w:val="00514858"/>
    <w:rsid w:val="00517A8D"/>
    <w:rsid w:val="005213F1"/>
    <w:rsid w:val="005221E0"/>
    <w:rsid w:val="005248A8"/>
    <w:rsid w:val="00525A2E"/>
    <w:rsid w:val="00525A46"/>
    <w:rsid w:val="00527325"/>
    <w:rsid w:val="0052735C"/>
    <w:rsid w:val="005273EA"/>
    <w:rsid w:val="005279DB"/>
    <w:rsid w:val="00530008"/>
    <w:rsid w:val="00532C1D"/>
    <w:rsid w:val="00534845"/>
    <w:rsid w:val="00534E7A"/>
    <w:rsid w:val="005371CD"/>
    <w:rsid w:val="00537B34"/>
    <w:rsid w:val="00537EFD"/>
    <w:rsid w:val="00537F9F"/>
    <w:rsid w:val="00540D2C"/>
    <w:rsid w:val="005428C4"/>
    <w:rsid w:val="00543176"/>
    <w:rsid w:val="00543977"/>
    <w:rsid w:val="005445D3"/>
    <w:rsid w:val="00545DB9"/>
    <w:rsid w:val="00546F19"/>
    <w:rsid w:val="0054702A"/>
    <w:rsid w:val="00551D44"/>
    <w:rsid w:val="005526A1"/>
    <w:rsid w:val="00552E42"/>
    <w:rsid w:val="005554F0"/>
    <w:rsid w:val="005566A7"/>
    <w:rsid w:val="00557522"/>
    <w:rsid w:val="0055778E"/>
    <w:rsid w:val="005608AC"/>
    <w:rsid w:val="00560CDA"/>
    <w:rsid w:val="005610ED"/>
    <w:rsid w:val="0056127C"/>
    <w:rsid w:val="00562AE3"/>
    <w:rsid w:val="005631FD"/>
    <w:rsid w:val="00564BD6"/>
    <w:rsid w:val="00564CA3"/>
    <w:rsid w:val="0056706B"/>
    <w:rsid w:val="005674C1"/>
    <w:rsid w:val="00567982"/>
    <w:rsid w:val="005700E6"/>
    <w:rsid w:val="00570EA1"/>
    <w:rsid w:val="005720AB"/>
    <w:rsid w:val="00573680"/>
    <w:rsid w:val="005754F3"/>
    <w:rsid w:val="00575DC6"/>
    <w:rsid w:val="00577E09"/>
    <w:rsid w:val="00577FF7"/>
    <w:rsid w:val="00581220"/>
    <w:rsid w:val="00581972"/>
    <w:rsid w:val="00581985"/>
    <w:rsid w:val="00581BA6"/>
    <w:rsid w:val="00581CAB"/>
    <w:rsid w:val="005821E3"/>
    <w:rsid w:val="00582858"/>
    <w:rsid w:val="00582F05"/>
    <w:rsid w:val="00583CBC"/>
    <w:rsid w:val="00583F2B"/>
    <w:rsid w:val="0058485B"/>
    <w:rsid w:val="00586890"/>
    <w:rsid w:val="005868FE"/>
    <w:rsid w:val="005927E1"/>
    <w:rsid w:val="00592A79"/>
    <w:rsid w:val="00594BD6"/>
    <w:rsid w:val="005950DA"/>
    <w:rsid w:val="005964B3"/>
    <w:rsid w:val="005966B0"/>
    <w:rsid w:val="00596BAF"/>
    <w:rsid w:val="005975C8"/>
    <w:rsid w:val="00597C5A"/>
    <w:rsid w:val="00597C69"/>
    <w:rsid w:val="005A0249"/>
    <w:rsid w:val="005A0F90"/>
    <w:rsid w:val="005A28DE"/>
    <w:rsid w:val="005A2C34"/>
    <w:rsid w:val="005A5BBE"/>
    <w:rsid w:val="005A6072"/>
    <w:rsid w:val="005A72B7"/>
    <w:rsid w:val="005A73EA"/>
    <w:rsid w:val="005A7B68"/>
    <w:rsid w:val="005B0CC9"/>
    <w:rsid w:val="005B0D4B"/>
    <w:rsid w:val="005B2A03"/>
    <w:rsid w:val="005B41AE"/>
    <w:rsid w:val="005B4FA4"/>
    <w:rsid w:val="005B6CD0"/>
    <w:rsid w:val="005C0874"/>
    <w:rsid w:val="005C10C2"/>
    <w:rsid w:val="005C4343"/>
    <w:rsid w:val="005C4B55"/>
    <w:rsid w:val="005C62E7"/>
    <w:rsid w:val="005C66CC"/>
    <w:rsid w:val="005C72EB"/>
    <w:rsid w:val="005C7A13"/>
    <w:rsid w:val="005D0B92"/>
    <w:rsid w:val="005D1D85"/>
    <w:rsid w:val="005D76EF"/>
    <w:rsid w:val="005D773D"/>
    <w:rsid w:val="005D7F8B"/>
    <w:rsid w:val="005E03DB"/>
    <w:rsid w:val="005E09AC"/>
    <w:rsid w:val="005E0FAC"/>
    <w:rsid w:val="005E1C7F"/>
    <w:rsid w:val="005E1F49"/>
    <w:rsid w:val="005E20C8"/>
    <w:rsid w:val="005E2BD9"/>
    <w:rsid w:val="005E2C66"/>
    <w:rsid w:val="005E2EA2"/>
    <w:rsid w:val="005E2F68"/>
    <w:rsid w:val="005E2FDA"/>
    <w:rsid w:val="005E30AA"/>
    <w:rsid w:val="005E4893"/>
    <w:rsid w:val="005E4DCB"/>
    <w:rsid w:val="005E571F"/>
    <w:rsid w:val="005E6699"/>
    <w:rsid w:val="005E7772"/>
    <w:rsid w:val="005E7D27"/>
    <w:rsid w:val="005F0B0D"/>
    <w:rsid w:val="005F1857"/>
    <w:rsid w:val="005F25FB"/>
    <w:rsid w:val="005F3045"/>
    <w:rsid w:val="005F3DAC"/>
    <w:rsid w:val="005F5F89"/>
    <w:rsid w:val="005F642B"/>
    <w:rsid w:val="005F6DC1"/>
    <w:rsid w:val="005F76E1"/>
    <w:rsid w:val="005F7B5C"/>
    <w:rsid w:val="00600626"/>
    <w:rsid w:val="00602D67"/>
    <w:rsid w:val="00605485"/>
    <w:rsid w:val="00606E5B"/>
    <w:rsid w:val="0061433A"/>
    <w:rsid w:val="006146EB"/>
    <w:rsid w:val="00616019"/>
    <w:rsid w:val="00617D9C"/>
    <w:rsid w:val="0062091E"/>
    <w:rsid w:val="006231DE"/>
    <w:rsid w:val="006242EA"/>
    <w:rsid w:val="00624DBE"/>
    <w:rsid w:val="00625BB6"/>
    <w:rsid w:val="00627130"/>
    <w:rsid w:val="006274A4"/>
    <w:rsid w:val="00631930"/>
    <w:rsid w:val="0063358B"/>
    <w:rsid w:val="006337CB"/>
    <w:rsid w:val="0063473B"/>
    <w:rsid w:val="00634A22"/>
    <w:rsid w:val="00634CB7"/>
    <w:rsid w:val="00635B8A"/>
    <w:rsid w:val="00635E4A"/>
    <w:rsid w:val="00637C6A"/>
    <w:rsid w:val="00641B79"/>
    <w:rsid w:val="00641D7E"/>
    <w:rsid w:val="00643499"/>
    <w:rsid w:val="00643F57"/>
    <w:rsid w:val="00644EB6"/>
    <w:rsid w:val="00645471"/>
    <w:rsid w:val="00646A38"/>
    <w:rsid w:val="00647EE7"/>
    <w:rsid w:val="00650EB9"/>
    <w:rsid w:val="00651CB6"/>
    <w:rsid w:val="006539AE"/>
    <w:rsid w:val="00653C03"/>
    <w:rsid w:val="00654699"/>
    <w:rsid w:val="00654C46"/>
    <w:rsid w:val="006565F0"/>
    <w:rsid w:val="00656D52"/>
    <w:rsid w:val="00656F34"/>
    <w:rsid w:val="00656FF4"/>
    <w:rsid w:val="00657603"/>
    <w:rsid w:val="006606D9"/>
    <w:rsid w:val="00661EB3"/>
    <w:rsid w:val="00663D16"/>
    <w:rsid w:val="0066588B"/>
    <w:rsid w:val="00666683"/>
    <w:rsid w:val="00670B8B"/>
    <w:rsid w:val="00671313"/>
    <w:rsid w:val="006717DB"/>
    <w:rsid w:val="00673707"/>
    <w:rsid w:val="00673D50"/>
    <w:rsid w:val="00674881"/>
    <w:rsid w:val="00674C81"/>
    <w:rsid w:val="00675F1C"/>
    <w:rsid w:val="00676888"/>
    <w:rsid w:val="00677B30"/>
    <w:rsid w:val="00677C4D"/>
    <w:rsid w:val="00680974"/>
    <w:rsid w:val="006810EA"/>
    <w:rsid w:val="006827CF"/>
    <w:rsid w:val="00682CD0"/>
    <w:rsid w:val="00682F4C"/>
    <w:rsid w:val="006836ED"/>
    <w:rsid w:val="00683A92"/>
    <w:rsid w:val="00686331"/>
    <w:rsid w:val="0068752C"/>
    <w:rsid w:val="006879CD"/>
    <w:rsid w:val="00687F51"/>
    <w:rsid w:val="00690B62"/>
    <w:rsid w:val="006942F8"/>
    <w:rsid w:val="00694A9C"/>
    <w:rsid w:val="00694EA2"/>
    <w:rsid w:val="006955FA"/>
    <w:rsid w:val="006955FC"/>
    <w:rsid w:val="0069582C"/>
    <w:rsid w:val="00695FE0"/>
    <w:rsid w:val="006A0090"/>
    <w:rsid w:val="006A03B6"/>
    <w:rsid w:val="006A043B"/>
    <w:rsid w:val="006A0E93"/>
    <w:rsid w:val="006A1055"/>
    <w:rsid w:val="006A12C7"/>
    <w:rsid w:val="006A1B69"/>
    <w:rsid w:val="006A3C4D"/>
    <w:rsid w:val="006A3EB5"/>
    <w:rsid w:val="006A439D"/>
    <w:rsid w:val="006A5091"/>
    <w:rsid w:val="006A66C0"/>
    <w:rsid w:val="006B0241"/>
    <w:rsid w:val="006B095E"/>
    <w:rsid w:val="006B144B"/>
    <w:rsid w:val="006B1683"/>
    <w:rsid w:val="006B2364"/>
    <w:rsid w:val="006B3E22"/>
    <w:rsid w:val="006B3E76"/>
    <w:rsid w:val="006B40E5"/>
    <w:rsid w:val="006B66F9"/>
    <w:rsid w:val="006B7673"/>
    <w:rsid w:val="006B790F"/>
    <w:rsid w:val="006B7FFD"/>
    <w:rsid w:val="006C007D"/>
    <w:rsid w:val="006C018F"/>
    <w:rsid w:val="006C0892"/>
    <w:rsid w:val="006C0D04"/>
    <w:rsid w:val="006C25AC"/>
    <w:rsid w:val="006C3851"/>
    <w:rsid w:val="006C4CA6"/>
    <w:rsid w:val="006C4D01"/>
    <w:rsid w:val="006C4DDD"/>
    <w:rsid w:val="006C5BE8"/>
    <w:rsid w:val="006C6069"/>
    <w:rsid w:val="006C6261"/>
    <w:rsid w:val="006C6B03"/>
    <w:rsid w:val="006C6EE2"/>
    <w:rsid w:val="006C71F4"/>
    <w:rsid w:val="006C7597"/>
    <w:rsid w:val="006C7B12"/>
    <w:rsid w:val="006C7F0C"/>
    <w:rsid w:val="006D056B"/>
    <w:rsid w:val="006D0C3D"/>
    <w:rsid w:val="006D1053"/>
    <w:rsid w:val="006D222A"/>
    <w:rsid w:val="006D2F21"/>
    <w:rsid w:val="006D4D2C"/>
    <w:rsid w:val="006D50BC"/>
    <w:rsid w:val="006D5ABD"/>
    <w:rsid w:val="006D5EE7"/>
    <w:rsid w:val="006E00F2"/>
    <w:rsid w:val="006E0317"/>
    <w:rsid w:val="006E03ED"/>
    <w:rsid w:val="006E04FB"/>
    <w:rsid w:val="006E1DD0"/>
    <w:rsid w:val="006E33F9"/>
    <w:rsid w:val="006E576D"/>
    <w:rsid w:val="006E6999"/>
    <w:rsid w:val="006E6CF6"/>
    <w:rsid w:val="006E7001"/>
    <w:rsid w:val="006E7991"/>
    <w:rsid w:val="006F1E11"/>
    <w:rsid w:val="006F2DF8"/>
    <w:rsid w:val="006F3A08"/>
    <w:rsid w:val="006F3CD5"/>
    <w:rsid w:val="006F3E8E"/>
    <w:rsid w:val="006F48B3"/>
    <w:rsid w:val="006F4C07"/>
    <w:rsid w:val="00700FEE"/>
    <w:rsid w:val="00701B7F"/>
    <w:rsid w:val="00701CD3"/>
    <w:rsid w:val="00702770"/>
    <w:rsid w:val="00702A25"/>
    <w:rsid w:val="00702F15"/>
    <w:rsid w:val="00704051"/>
    <w:rsid w:val="007050B3"/>
    <w:rsid w:val="007055F8"/>
    <w:rsid w:val="00705707"/>
    <w:rsid w:val="007058A0"/>
    <w:rsid w:val="00710505"/>
    <w:rsid w:val="007105DB"/>
    <w:rsid w:val="00711032"/>
    <w:rsid w:val="00711179"/>
    <w:rsid w:val="007135AE"/>
    <w:rsid w:val="007149E6"/>
    <w:rsid w:val="00715315"/>
    <w:rsid w:val="007166BF"/>
    <w:rsid w:val="00716D8E"/>
    <w:rsid w:val="00717BE9"/>
    <w:rsid w:val="0072049A"/>
    <w:rsid w:val="007217FE"/>
    <w:rsid w:val="00723036"/>
    <w:rsid w:val="007265F3"/>
    <w:rsid w:val="00726950"/>
    <w:rsid w:val="00726A53"/>
    <w:rsid w:val="00727C7E"/>
    <w:rsid w:val="00730CCB"/>
    <w:rsid w:val="007355F1"/>
    <w:rsid w:val="00735A09"/>
    <w:rsid w:val="00736527"/>
    <w:rsid w:val="00736604"/>
    <w:rsid w:val="00740359"/>
    <w:rsid w:val="00740870"/>
    <w:rsid w:val="00740B6D"/>
    <w:rsid w:val="00742B55"/>
    <w:rsid w:val="0074307D"/>
    <w:rsid w:val="007434EC"/>
    <w:rsid w:val="00743C6B"/>
    <w:rsid w:val="00743F3F"/>
    <w:rsid w:val="00744882"/>
    <w:rsid w:val="0074534C"/>
    <w:rsid w:val="0074568E"/>
    <w:rsid w:val="00745D07"/>
    <w:rsid w:val="00745D4A"/>
    <w:rsid w:val="007521BB"/>
    <w:rsid w:val="00752412"/>
    <w:rsid w:val="0075261C"/>
    <w:rsid w:val="00752BD5"/>
    <w:rsid w:val="0075309E"/>
    <w:rsid w:val="007534D3"/>
    <w:rsid w:val="007542C9"/>
    <w:rsid w:val="00754B67"/>
    <w:rsid w:val="0075574A"/>
    <w:rsid w:val="00756885"/>
    <w:rsid w:val="0076041B"/>
    <w:rsid w:val="007625EA"/>
    <w:rsid w:val="0076305A"/>
    <w:rsid w:val="00766BC0"/>
    <w:rsid w:val="00766D9C"/>
    <w:rsid w:val="00766F7E"/>
    <w:rsid w:val="00770A6C"/>
    <w:rsid w:val="00773A41"/>
    <w:rsid w:val="00773B71"/>
    <w:rsid w:val="00773B84"/>
    <w:rsid w:val="00774460"/>
    <w:rsid w:val="007747A0"/>
    <w:rsid w:val="007755EE"/>
    <w:rsid w:val="00775D16"/>
    <w:rsid w:val="00775D35"/>
    <w:rsid w:val="00776FD2"/>
    <w:rsid w:val="00780565"/>
    <w:rsid w:val="007807C7"/>
    <w:rsid w:val="00781D8B"/>
    <w:rsid w:val="00783663"/>
    <w:rsid w:val="00783B68"/>
    <w:rsid w:val="00783FB8"/>
    <w:rsid w:val="007846E8"/>
    <w:rsid w:val="007858C0"/>
    <w:rsid w:val="00786614"/>
    <w:rsid w:val="00787262"/>
    <w:rsid w:val="0079082B"/>
    <w:rsid w:val="00791E46"/>
    <w:rsid w:val="007940F8"/>
    <w:rsid w:val="00794F01"/>
    <w:rsid w:val="0079619E"/>
    <w:rsid w:val="00796F68"/>
    <w:rsid w:val="00797369"/>
    <w:rsid w:val="007A2621"/>
    <w:rsid w:val="007A2B30"/>
    <w:rsid w:val="007A3047"/>
    <w:rsid w:val="007A36C6"/>
    <w:rsid w:val="007A59DD"/>
    <w:rsid w:val="007A6B3D"/>
    <w:rsid w:val="007A7E0F"/>
    <w:rsid w:val="007B0DDB"/>
    <w:rsid w:val="007B12DF"/>
    <w:rsid w:val="007B1B37"/>
    <w:rsid w:val="007B221B"/>
    <w:rsid w:val="007B3FCA"/>
    <w:rsid w:val="007B5BAF"/>
    <w:rsid w:val="007B5C32"/>
    <w:rsid w:val="007B70ED"/>
    <w:rsid w:val="007C0AA8"/>
    <w:rsid w:val="007C0B2F"/>
    <w:rsid w:val="007C175D"/>
    <w:rsid w:val="007C2F2E"/>
    <w:rsid w:val="007C3C6E"/>
    <w:rsid w:val="007C3D92"/>
    <w:rsid w:val="007C5DAC"/>
    <w:rsid w:val="007C6459"/>
    <w:rsid w:val="007C6862"/>
    <w:rsid w:val="007C68E1"/>
    <w:rsid w:val="007D1648"/>
    <w:rsid w:val="007D210F"/>
    <w:rsid w:val="007D2756"/>
    <w:rsid w:val="007D5216"/>
    <w:rsid w:val="007D6B89"/>
    <w:rsid w:val="007E06E3"/>
    <w:rsid w:val="007E0E3A"/>
    <w:rsid w:val="007E17B2"/>
    <w:rsid w:val="007E19F9"/>
    <w:rsid w:val="007E1A6A"/>
    <w:rsid w:val="007E2216"/>
    <w:rsid w:val="007E44FD"/>
    <w:rsid w:val="007E48DD"/>
    <w:rsid w:val="007E4CA7"/>
    <w:rsid w:val="007E4D4C"/>
    <w:rsid w:val="007E6FFA"/>
    <w:rsid w:val="007E7296"/>
    <w:rsid w:val="007E7CF7"/>
    <w:rsid w:val="007F0DEC"/>
    <w:rsid w:val="007F169C"/>
    <w:rsid w:val="007F2B4C"/>
    <w:rsid w:val="007F4962"/>
    <w:rsid w:val="007F5051"/>
    <w:rsid w:val="007F5895"/>
    <w:rsid w:val="007F5AB9"/>
    <w:rsid w:val="007F5BED"/>
    <w:rsid w:val="007F5F81"/>
    <w:rsid w:val="007F7E3C"/>
    <w:rsid w:val="008001FD"/>
    <w:rsid w:val="008005F8"/>
    <w:rsid w:val="00801600"/>
    <w:rsid w:val="008049FC"/>
    <w:rsid w:val="00804C7E"/>
    <w:rsid w:val="00807DE1"/>
    <w:rsid w:val="00810AEC"/>
    <w:rsid w:val="00813179"/>
    <w:rsid w:val="008145FD"/>
    <w:rsid w:val="0081481C"/>
    <w:rsid w:val="00814D1A"/>
    <w:rsid w:val="00815275"/>
    <w:rsid w:val="00815FE8"/>
    <w:rsid w:val="00817CE3"/>
    <w:rsid w:val="00817D72"/>
    <w:rsid w:val="00823CD1"/>
    <w:rsid w:val="00824214"/>
    <w:rsid w:val="008248FA"/>
    <w:rsid w:val="0082549D"/>
    <w:rsid w:val="008254E0"/>
    <w:rsid w:val="0082625F"/>
    <w:rsid w:val="00827229"/>
    <w:rsid w:val="008274FD"/>
    <w:rsid w:val="008277BF"/>
    <w:rsid w:val="0082784A"/>
    <w:rsid w:val="00827F1E"/>
    <w:rsid w:val="008304DF"/>
    <w:rsid w:val="00830961"/>
    <w:rsid w:val="00830A63"/>
    <w:rsid w:val="00832841"/>
    <w:rsid w:val="008337AF"/>
    <w:rsid w:val="008338ED"/>
    <w:rsid w:val="008345B1"/>
    <w:rsid w:val="00834749"/>
    <w:rsid w:val="008365E7"/>
    <w:rsid w:val="00836F69"/>
    <w:rsid w:val="00837230"/>
    <w:rsid w:val="00841B93"/>
    <w:rsid w:val="00844264"/>
    <w:rsid w:val="00844CC8"/>
    <w:rsid w:val="00846BD9"/>
    <w:rsid w:val="00847186"/>
    <w:rsid w:val="00847D3A"/>
    <w:rsid w:val="0085162A"/>
    <w:rsid w:val="00851B10"/>
    <w:rsid w:val="00852898"/>
    <w:rsid w:val="00856D2F"/>
    <w:rsid w:val="00857DE7"/>
    <w:rsid w:val="008611C0"/>
    <w:rsid w:val="00861B90"/>
    <w:rsid w:val="008621BD"/>
    <w:rsid w:val="008631D0"/>
    <w:rsid w:val="008639B7"/>
    <w:rsid w:val="00863FD3"/>
    <w:rsid w:val="00864F4C"/>
    <w:rsid w:val="008669B3"/>
    <w:rsid w:val="00866C55"/>
    <w:rsid w:val="00871337"/>
    <w:rsid w:val="00871681"/>
    <w:rsid w:val="00872502"/>
    <w:rsid w:val="00872A5B"/>
    <w:rsid w:val="00873123"/>
    <w:rsid w:val="00874A4F"/>
    <w:rsid w:val="008753E3"/>
    <w:rsid w:val="0087552C"/>
    <w:rsid w:val="00877125"/>
    <w:rsid w:val="00877CC5"/>
    <w:rsid w:val="008820A1"/>
    <w:rsid w:val="00885B6D"/>
    <w:rsid w:val="00885C72"/>
    <w:rsid w:val="00886666"/>
    <w:rsid w:val="00887147"/>
    <w:rsid w:val="0089064E"/>
    <w:rsid w:val="0089138E"/>
    <w:rsid w:val="00892F80"/>
    <w:rsid w:val="008934AC"/>
    <w:rsid w:val="008934E3"/>
    <w:rsid w:val="00893A97"/>
    <w:rsid w:val="00894577"/>
    <w:rsid w:val="00897370"/>
    <w:rsid w:val="0089791A"/>
    <w:rsid w:val="008A0BF3"/>
    <w:rsid w:val="008A182E"/>
    <w:rsid w:val="008A18CF"/>
    <w:rsid w:val="008A18D2"/>
    <w:rsid w:val="008A1DFC"/>
    <w:rsid w:val="008A2672"/>
    <w:rsid w:val="008A2685"/>
    <w:rsid w:val="008A2EC4"/>
    <w:rsid w:val="008A3B3D"/>
    <w:rsid w:val="008A5631"/>
    <w:rsid w:val="008A594A"/>
    <w:rsid w:val="008A5DEB"/>
    <w:rsid w:val="008A7CFF"/>
    <w:rsid w:val="008A7EB6"/>
    <w:rsid w:val="008B0093"/>
    <w:rsid w:val="008B0441"/>
    <w:rsid w:val="008B0D89"/>
    <w:rsid w:val="008B1E3F"/>
    <w:rsid w:val="008B278C"/>
    <w:rsid w:val="008B409C"/>
    <w:rsid w:val="008B4F0B"/>
    <w:rsid w:val="008C01A1"/>
    <w:rsid w:val="008C028A"/>
    <w:rsid w:val="008C1368"/>
    <w:rsid w:val="008C1CD6"/>
    <w:rsid w:val="008C1CDE"/>
    <w:rsid w:val="008C1D10"/>
    <w:rsid w:val="008C2372"/>
    <w:rsid w:val="008C3E8D"/>
    <w:rsid w:val="008C3F39"/>
    <w:rsid w:val="008C4AD8"/>
    <w:rsid w:val="008C526B"/>
    <w:rsid w:val="008C551C"/>
    <w:rsid w:val="008C5966"/>
    <w:rsid w:val="008C6E20"/>
    <w:rsid w:val="008C6FE6"/>
    <w:rsid w:val="008D0B07"/>
    <w:rsid w:val="008D0C87"/>
    <w:rsid w:val="008D0CE1"/>
    <w:rsid w:val="008D2454"/>
    <w:rsid w:val="008D2BEA"/>
    <w:rsid w:val="008D54A7"/>
    <w:rsid w:val="008D5716"/>
    <w:rsid w:val="008D5BE1"/>
    <w:rsid w:val="008D66A4"/>
    <w:rsid w:val="008D6F98"/>
    <w:rsid w:val="008D7415"/>
    <w:rsid w:val="008D79E6"/>
    <w:rsid w:val="008E0BEF"/>
    <w:rsid w:val="008E4704"/>
    <w:rsid w:val="008E5E0E"/>
    <w:rsid w:val="008E5F6A"/>
    <w:rsid w:val="008E75B5"/>
    <w:rsid w:val="008F02C6"/>
    <w:rsid w:val="008F0D49"/>
    <w:rsid w:val="008F264B"/>
    <w:rsid w:val="008F2C00"/>
    <w:rsid w:val="008F2FF4"/>
    <w:rsid w:val="008F3AD9"/>
    <w:rsid w:val="008F4473"/>
    <w:rsid w:val="008F65CF"/>
    <w:rsid w:val="008F684D"/>
    <w:rsid w:val="008F6A83"/>
    <w:rsid w:val="008F7F92"/>
    <w:rsid w:val="0090023C"/>
    <w:rsid w:val="00900284"/>
    <w:rsid w:val="00900B8E"/>
    <w:rsid w:val="00901144"/>
    <w:rsid w:val="00901D37"/>
    <w:rsid w:val="009021EB"/>
    <w:rsid w:val="0090253A"/>
    <w:rsid w:val="00902A24"/>
    <w:rsid w:val="00903CAB"/>
    <w:rsid w:val="00904562"/>
    <w:rsid w:val="0090481B"/>
    <w:rsid w:val="00907108"/>
    <w:rsid w:val="009107CB"/>
    <w:rsid w:val="00911DBA"/>
    <w:rsid w:val="00913E31"/>
    <w:rsid w:val="00914952"/>
    <w:rsid w:val="00914C86"/>
    <w:rsid w:val="00915167"/>
    <w:rsid w:val="00915F74"/>
    <w:rsid w:val="00916FCE"/>
    <w:rsid w:val="00920ADB"/>
    <w:rsid w:val="00921840"/>
    <w:rsid w:val="009238CC"/>
    <w:rsid w:val="00923CE8"/>
    <w:rsid w:val="00924DF8"/>
    <w:rsid w:val="00926009"/>
    <w:rsid w:val="00926A05"/>
    <w:rsid w:val="009276BC"/>
    <w:rsid w:val="00927D77"/>
    <w:rsid w:val="00931243"/>
    <w:rsid w:val="00932258"/>
    <w:rsid w:val="0093311D"/>
    <w:rsid w:val="0093387E"/>
    <w:rsid w:val="00933C6C"/>
    <w:rsid w:val="00934729"/>
    <w:rsid w:val="00934961"/>
    <w:rsid w:val="009404AA"/>
    <w:rsid w:val="00940D4A"/>
    <w:rsid w:val="00941362"/>
    <w:rsid w:val="0094181E"/>
    <w:rsid w:val="009420D2"/>
    <w:rsid w:val="00942ADB"/>
    <w:rsid w:val="0094541C"/>
    <w:rsid w:val="0094584F"/>
    <w:rsid w:val="00946A68"/>
    <w:rsid w:val="00946C4C"/>
    <w:rsid w:val="00950180"/>
    <w:rsid w:val="00950733"/>
    <w:rsid w:val="00952CE0"/>
    <w:rsid w:val="009531B0"/>
    <w:rsid w:val="00955722"/>
    <w:rsid w:val="0095774C"/>
    <w:rsid w:val="0096366E"/>
    <w:rsid w:val="0096558B"/>
    <w:rsid w:val="009659CF"/>
    <w:rsid w:val="00965E83"/>
    <w:rsid w:val="0096642E"/>
    <w:rsid w:val="0096764E"/>
    <w:rsid w:val="009676D4"/>
    <w:rsid w:val="00971D09"/>
    <w:rsid w:val="00973927"/>
    <w:rsid w:val="00973A81"/>
    <w:rsid w:val="00973E26"/>
    <w:rsid w:val="00974C7A"/>
    <w:rsid w:val="00976F34"/>
    <w:rsid w:val="00977D3C"/>
    <w:rsid w:val="009817CE"/>
    <w:rsid w:val="0098186C"/>
    <w:rsid w:val="00981BBA"/>
    <w:rsid w:val="00981E50"/>
    <w:rsid w:val="00981FF9"/>
    <w:rsid w:val="009841B0"/>
    <w:rsid w:val="00984462"/>
    <w:rsid w:val="009868B3"/>
    <w:rsid w:val="00991519"/>
    <w:rsid w:val="00991E2C"/>
    <w:rsid w:val="00991F18"/>
    <w:rsid w:val="00991F76"/>
    <w:rsid w:val="009923C9"/>
    <w:rsid w:val="009929CB"/>
    <w:rsid w:val="00992A47"/>
    <w:rsid w:val="00992AF6"/>
    <w:rsid w:val="00993F36"/>
    <w:rsid w:val="00995403"/>
    <w:rsid w:val="009955C4"/>
    <w:rsid w:val="00995BCC"/>
    <w:rsid w:val="00995CE3"/>
    <w:rsid w:val="00996395"/>
    <w:rsid w:val="009974C6"/>
    <w:rsid w:val="009A4A77"/>
    <w:rsid w:val="009A4B47"/>
    <w:rsid w:val="009B0DF0"/>
    <w:rsid w:val="009B218D"/>
    <w:rsid w:val="009B37B1"/>
    <w:rsid w:val="009B3E85"/>
    <w:rsid w:val="009B49D5"/>
    <w:rsid w:val="009B536F"/>
    <w:rsid w:val="009B5FDE"/>
    <w:rsid w:val="009B710F"/>
    <w:rsid w:val="009B7A2C"/>
    <w:rsid w:val="009C0DA8"/>
    <w:rsid w:val="009C1799"/>
    <w:rsid w:val="009C2713"/>
    <w:rsid w:val="009C2C13"/>
    <w:rsid w:val="009C2E47"/>
    <w:rsid w:val="009C2FE3"/>
    <w:rsid w:val="009C3053"/>
    <w:rsid w:val="009C37E0"/>
    <w:rsid w:val="009C43BF"/>
    <w:rsid w:val="009C44C3"/>
    <w:rsid w:val="009C461B"/>
    <w:rsid w:val="009C4668"/>
    <w:rsid w:val="009C69A3"/>
    <w:rsid w:val="009C6F43"/>
    <w:rsid w:val="009C7AEE"/>
    <w:rsid w:val="009C7EE1"/>
    <w:rsid w:val="009C7FCD"/>
    <w:rsid w:val="009D1595"/>
    <w:rsid w:val="009D463A"/>
    <w:rsid w:val="009D4644"/>
    <w:rsid w:val="009D4AEA"/>
    <w:rsid w:val="009D4D6D"/>
    <w:rsid w:val="009D5271"/>
    <w:rsid w:val="009D62B2"/>
    <w:rsid w:val="009D6684"/>
    <w:rsid w:val="009D6E96"/>
    <w:rsid w:val="009D7B44"/>
    <w:rsid w:val="009E1E18"/>
    <w:rsid w:val="009E2857"/>
    <w:rsid w:val="009E29C6"/>
    <w:rsid w:val="009E39BB"/>
    <w:rsid w:val="009E3AB0"/>
    <w:rsid w:val="009E46B7"/>
    <w:rsid w:val="009E46C4"/>
    <w:rsid w:val="009E5D4F"/>
    <w:rsid w:val="009E622E"/>
    <w:rsid w:val="009E6CB8"/>
    <w:rsid w:val="009E6E28"/>
    <w:rsid w:val="009E6F71"/>
    <w:rsid w:val="009F0A50"/>
    <w:rsid w:val="009F0CE1"/>
    <w:rsid w:val="009F1FD1"/>
    <w:rsid w:val="009F35C9"/>
    <w:rsid w:val="009F361D"/>
    <w:rsid w:val="009F49C4"/>
    <w:rsid w:val="009F5857"/>
    <w:rsid w:val="009F6165"/>
    <w:rsid w:val="009F62EA"/>
    <w:rsid w:val="009F6C3C"/>
    <w:rsid w:val="009F72BC"/>
    <w:rsid w:val="009F77F5"/>
    <w:rsid w:val="009F7820"/>
    <w:rsid w:val="009F7CD3"/>
    <w:rsid w:val="00A001B0"/>
    <w:rsid w:val="00A00624"/>
    <w:rsid w:val="00A00C94"/>
    <w:rsid w:val="00A01168"/>
    <w:rsid w:val="00A0125C"/>
    <w:rsid w:val="00A01755"/>
    <w:rsid w:val="00A02D98"/>
    <w:rsid w:val="00A03216"/>
    <w:rsid w:val="00A03D94"/>
    <w:rsid w:val="00A05579"/>
    <w:rsid w:val="00A0658B"/>
    <w:rsid w:val="00A06F1C"/>
    <w:rsid w:val="00A10C5D"/>
    <w:rsid w:val="00A10FC5"/>
    <w:rsid w:val="00A12086"/>
    <w:rsid w:val="00A12123"/>
    <w:rsid w:val="00A12251"/>
    <w:rsid w:val="00A12298"/>
    <w:rsid w:val="00A12810"/>
    <w:rsid w:val="00A15AC8"/>
    <w:rsid w:val="00A16830"/>
    <w:rsid w:val="00A1688D"/>
    <w:rsid w:val="00A1717E"/>
    <w:rsid w:val="00A17370"/>
    <w:rsid w:val="00A175D1"/>
    <w:rsid w:val="00A17A81"/>
    <w:rsid w:val="00A22970"/>
    <w:rsid w:val="00A2563A"/>
    <w:rsid w:val="00A274DC"/>
    <w:rsid w:val="00A300E3"/>
    <w:rsid w:val="00A32161"/>
    <w:rsid w:val="00A32F5F"/>
    <w:rsid w:val="00A32F79"/>
    <w:rsid w:val="00A34DA1"/>
    <w:rsid w:val="00A35C33"/>
    <w:rsid w:val="00A373EF"/>
    <w:rsid w:val="00A377EA"/>
    <w:rsid w:val="00A400F3"/>
    <w:rsid w:val="00A41032"/>
    <w:rsid w:val="00A4110C"/>
    <w:rsid w:val="00A41A9B"/>
    <w:rsid w:val="00A4258A"/>
    <w:rsid w:val="00A4266D"/>
    <w:rsid w:val="00A428F5"/>
    <w:rsid w:val="00A429AB"/>
    <w:rsid w:val="00A459C6"/>
    <w:rsid w:val="00A45EFB"/>
    <w:rsid w:val="00A46A68"/>
    <w:rsid w:val="00A4795C"/>
    <w:rsid w:val="00A47E61"/>
    <w:rsid w:val="00A51538"/>
    <w:rsid w:val="00A537CB"/>
    <w:rsid w:val="00A54290"/>
    <w:rsid w:val="00A54A97"/>
    <w:rsid w:val="00A54C60"/>
    <w:rsid w:val="00A553B4"/>
    <w:rsid w:val="00A5628A"/>
    <w:rsid w:val="00A56295"/>
    <w:rsid w:val="00A57B9D"/>
    <w:rsid w:val="00A60CAE"/>
    <w:rsid w:val="00A616DE"/>
    <w:rsid w:val="00A63899"/>
    <w:rsid w:val="00A63E06"/>
    <w:rsid w:val="00A64680"/>
    <w:rsid w:val="00A6593A"/>
    <w:rsid w:val="00A708BC"/>
    <w:rsid w:val="00A71CDC"/>
    <w:rsid w:val="00A7221B"/>
    <w:rsid w:val="00A73D02"/>
    <w:rsid w:val="00A761F5"/>
    <w:rsid w:val="00A76480"/>
    <w:rsid w:val="00A76D1B"/>
    <w:rsid w:val="00A76D5D"/>
    <w:rsid w:val="00A77E8D"/>
    <w:rsid w:val="00A77F4B"/>
    <w:rsid w:val="00A83913"/>
    <w:rsid w:val="00A848FA"/>
    <w:rsid w:val="00A8552B"/>
    <w:rsid w:val="00A86206"/>
    <w:rsid w:val="00A87A7B"/>
    <w:rsid w:val="00A87B6D"/>
    <w:rsid w:val="00A87C61"/>
    <w:rsid w:val="00A91AA1"/>
    <w:rsid w:val="00A9211F"/>
    <w:rsid w:val="00A9245A"/>
    <w:rsid w:val="00A927A8"/>
    <w:rsid w:val="00A92B89"/>
    <w:rsid w:val="00A94F20"/>
    <w:rsid w:val="00A96AE3"/>
    <w:rsid w:val="00A96C42"/>
    <w:rsid w:val="00A97286"/>
    <w:rsid w:val="00A97953"/>
    <w:rsid w:val="00AA0D86"/>
    <w:rsid w:val="00AA32D6"/>
    <w:rsid w:val="00AA3484"/>
    <w:rsid w:val="00AA38E2"/>
    <w:rsid w:val="00AA3969"/>
    <w:rsid w:val="00AA47F3"/>
    <w:rsid w:val="00AA51C6"/>
    <w:rsid w:val="00AA5597"/>
    <w:rsid w:val="00AA581C"/>
    <w:rsid w:val="00AA617A"/>
    <w:rsid w:val="00AA64FD"/>
    <w:rsid w:val="00AA65BE"/>
    <w:rsid w:val="00AA790D"/>
    <w:rsid w:val="00AA7BF8"/>
    <w:rsid w:val="00AB073E"/>
    <w:rsid w:val="00AB159A"/>
    <w:rsid w:val="00AB1D4A"/>
    <w:rsid w:val="00AB34C5"/>
    <w:rsid w:val="00AB37C6"/>
    <w:rsid w:val="00AB4775"/>
    <w:rsid w:val="00AB521E"/>
    <w:rsid w:val="00AB55C8"/>
    <w:rsid w:val="00AB5D12"/>
    <w:rsid w:val="00AB63DD"/>
    <w:rsid w:val="00AB6AC9"/>
    <w:rsid w:val="00AB7990"/>
    <w:rsid w:val="00AB79E9"/>
    <w:rsid w:val="00AC038C"/>
    <w:rsid w:val="00AC1D14"/>
    <w:rsid w:val="00AC231F"/>
    <w:rsid w:val="00AC24F7"/>
    <w:rsid w:val="00AC30DF"/>
    <w:rsid w:val="00AC4D33"/>
    <w:rsid w:val="00AC63AA"/>
    <w:rsid w:val="00AC6986"/>
    <w:rsid w:val="00AC7CCA"/>
    <w:rsid w:val="00AC7E1B"/>
    <w:rsid w:val="00AD02EB"/>
    <w:rsid w:val="00AD06BD"/>
    <w:rsid w:val="00AD1890"/>
    <w:rsid w:val="00AD1F7C"/>
    <w:rsid w:val="00AD21D1"/>
    <w:rsid w:val="00AD333F"/>
    <w:rsid w:val="00AD48D4"/>
    <w:rsid w:val="00AD5617"/>
    <w:rsid w:val="00AD6087"/>
    <w:rsid w:val="00AD67FA"/>
    <w:rsid w:val="00AD7E68"/>
    <w:rsid w:val="00AE10BE"/>
    <w:rsid w:val="00AE24BB"/>
    <w:rsid w:val="00AE2EDA"/>
    <w:rsid w:val="00AE32E7"/>
    <w:rsid w:val="00AE3E1F"/>
    <w:rsid w:val="00AE44A3"/>
    <w:rsid w:val="00AE5097"/>
    <w:rsid w:val="00AE5618"/>
    <w:rsid w:val="00AE6016"/>
    <w:rsid w:val="00AE68CA"/>
    <w:rsid w:val="00AE7368"/>
    <w:rsid w:val="00AF09DA"/>
    <w:rsid w:val="00AF1CE0"/>
    <w:rsid w:val="00AF247A"/>
    <w:rsid w:val="00AF3477"/>
    <w:rsid w:val="00AF4DE0"/>
    <w:rsid w:val="00AF56F7"/>
    <w:rsid w:val="00AF582B"/>
    <w:rsid w:val="00AF5EC8"/>
    <w:rsid w:val="00B019A7"/>
    <w:rsid w:val="00B03199"/>
    <w:rsid w:val="00B034D0"/>
    <w:rsid w:val="00B03767"/>
    <w:rsid w:val="00B0441A"/>
    <w:rsid w:val="00B05C49"/>
    <w:rsid w:val="00B0668F"/>
    <w:rsid w:val="00B06D17"/>
    <w:rsid w:val="00B07495"/>
    <w:rsid w:val="00B1055D"/>
    <w:rsid w:val="00B10C1C"/>
    <w:rsid w:val="00B10DC2"/>
    <w:rsid w:val="00B1123F"/>
    <w:rsid w:val="00B12058"/>
    <w:rsid w:val="00B1343A"/>
    <w:rsid w:val="00B1380F"/>
    <w:rsid w:val="00B14247"/>
    <w:rsid w:val="00B14E97"/>
    <w:rsid w:val="00B166E7"/>
    <w:rsid w:val="00B22EB8"/>
    <w:rsid w:val="00B2375B"/>
    <w:rsid w:val="00B23A5B"/>
    <w:rsid w:val="00B23FD5"/>
    <w:rsid w:val="00B2497C"/>
    <w:rsid w:val="00B24FC4"/>
    <w:rsid w:val="00B262D7"/>
    <w:rsid w:val="00B30724"/>
    <w:rsid w:val="00B30D58"/>
    <w:rsid w:val="00B3113B"/>
    <w:rsid w:val="00B31284"/>
    <w:rsid w:val="00B31BCC"/>
    <w:rsid w:val="00B32581"/>
    <w:rsid w:val="00B332CA"/>
    <w:rsid w:val="00B33323"/>
    <w:rsid w:val="00B335FE"/>
    <w:rsid w:val="00B34219"/>
    <w:rsid w:val="00B344BB"/>
    <w:rsid w:val="00B357FB"/>
    <w:rsid w:val="00B35BC5"/>
    <w:rsid w:val="00B35E75"/>
    <w:rsid w:val="00B3710E"/>
    <w:rsid w:val="00B37833"/>
    <w:rsid w:val="00B37D6B"/>
    <w:rsid w:val="00B414D4"/>
    <w:rsid w:val="00B4243E"/>
    <w:rsid w:val="00B4516F"/>
    <w:rsid w:val="00B45440"/>
    <w:rsid w:val="00B46426"/>
    <w:rsid w:val="00B4685A"/>
    <w:rsid w:val="00B46C0A"/>
    <w:rsid w:val="00B47FEF"/>
    <w:rsid w:val="00B50324"/>
    <w:rsid w:val="00B539C9"/>
    <w:rsid w:val="00B53CDC"/>
    <w:rsid w:val="00B54A0B"/>
    <w:rsid w:val="00B55A33"/>
    <w:rsid w:val="00B562E3"/>
    <w:rsid w:val="00B56654"/>
    <w:rsid w:val="00B61730"/>
    <w:rsid w:val="00B62563"/>
    <w:rsid w:val="00B6580B"/>
    <w:rsid w:val="00B67274"/>
    <w:rsid w:val="00B74066"/>
    <w:rsid w:val="00B74615"/>
    <w:rsid w:val="00B74637"/>
    <w:rsid w:val="00B7530F"/>
    <w:rsid w:val="00B75B99"/>
    <w:rsid w:val="00B76372"/>
    <w:rsid w:val="00B822C4"/>
    <w:rsid w:val="00B82AC3"/>
    <w:rsid w:val="00B83498"/>
    <w:rsid w:val="00B83ADC"/>
    <w:rsid w:val="00B84B05"/>
    <w:rsid w:val="00B85E67"/>
    <w:rsid w:val="00B868E7"/>
    <w:rsid w:val="00B869FF"/>
    <w:rsid w:val="00B86ED9"/>
    <w:rsid w:val="00B87E2B"/>
    <w:rsid w:val="00B9011A"/>
    <w:rsid w:val="00B92E68"/>
    <w:rsid w:val="00B93766"/>
    <w:rsid w:val="00B93F7F"/>
    <w:rsid w:val="00B95E78"/>
    <w:rsid w:val="00B9677C"/>
    <w:rsid w:val="00B967AC"/>
    <w:rsid w:val="00B96ACF"/>
    <w:rsid w:val="00B97732"/>
    <w:rsid w:val="00B97EF6"/>
    <w:rsid w:val="00BA081D"/>
    <w:rsid w:val="00BA3717"/>
    <w:rsid w:val="00BA3A40"/>
    <w:rsid w:val="00BA6452"/>
    <w:rsid w:val="00BA6518"/>
    <w:rsid w:val="00BA7636"/>
    <w:rsid w:val="00BA7926"/>
    <w:rsid w:val="00BB10D8"/>
    <w:rsid w:val="00BB3796"/>
    <w:rsid w:val="00BB699D"/>
    <w:rsid w:val="00BB6B9D"/>
    <w:rsid w:val="00BB722C"/>
    <w:rsid w:val="00BC01DC"/>
    <w:rsid w:val="00BC15DE"/>
    <w:rsid w:val="00BC1CC5"/>
    <w:rsid w:val="00BC2468"/>
    <w:rsid w:val="00BC315F"/>
    <w:rsid w:val="00BC39E1"/>
    <w:rsid w:val="00BC4624"/>
    <w:rsid w:val="00BC4C21"/>
    <w:rsid w:val="00BC54AE"/>
    <w:rsid w:val="00BC5542"/>
    <w:rsid w:val="00BC57DA"/>
    <w:rsid w:val="00BC652E"/>
    <w:rsid w:val="00BC7ECA"/>
    <w:rsid w:val="00BD031D"/>
    <w:rsid w:val="00BD1839"/>
    <w:rsid w:val="00BD39AE"/>
    <w:rsid w:val="00BD4920"/>
    <w:rsid w:val="00BD4DBB"/>
    <w:rsid w:val="00BD4E1E"/>
    <w:rsid w:val="00BD4FCE"/>
    <w:rsid w:val="00BD6EED"/>
    <w:rsid w:val="00BE0740"/>
    <w:rsid w:val="00BE0D10"/>
    <w:rsid w:val="00BE2D72"/>
    <w:rsid w:val="00BE54DB"/>
    <w:rsid w:val="00BE6F7C"/>
    <w:rsid w:val="00BE7547"/>
    <w:rsid w:val="00BE77F1"/>
    <w:rsid w:val="00BF303D"/>
    <w:rsid w:val="00BF3B7E"/>
    <w:rsid w:val="00BF3EA8"/>
    <w:rsid w:val="00BF44B9"/>
    <w:rsid w:val="00BF4658"/>
    <w:rsid w:val="00BF4C43"/>
    <w:rsid w:val="00BF5012"/>
    <w:rsid w:val="00BF52CE"/>
    <w:rsid w:val="00BF56BF"/>
    <w:rsid w:val="00BF6276"/>
    <w:rsid w:val="00BF6E16"/>
    <w:rsid w:val="00C01720"/>
    <w:rsid w:val="00C01F64"/>
    <w:rsid w:val="00C02254"/>
    <w:rsid w:val="00C1020B"/>
    <w:rsid w:val="00C10297"/>
    <w:rsid w:val="00C10BEA"/>
    <w:rsid w:val="00C1209C"/>
    <w:rsid w:val="00C1293A"/>
    <w:rsid w:val="00C12A06"/>
    <w:rsid w:val="00C12D4E"/>
    <w:rsid w:val="00C12FB9"/>
    <w:rsid w:val="00C135F9"/>
    <w:rsid w:val="00C149EF"/>
    <w:rsid w:val="00C16101"/>
    <w:rsid w:val="00C16873"/>
    <w:rsid w:val="00C16DE4"/>
    <w:rsid w:val="00C1702F"/>
    <w:rsid w:val="00C20F40"/>
    <w:rsid w:val="00C22A3B"/>
    <w:rsid w:val="00C23160"/>
    <w:rsid w:val="00C2452C"/>
    <w:rsid w:val="00C24747"/>
    <w:rsid w:val="00C25EF4"/>
    <w:rsid w:val="00C27336"/>
    <w:rsid w:val="00C278BE"/>
    <w:rsid w:val="00C3032F"/>
    <w:rsid w:val="00C33201"/>
    <w:rsid w:val="00C3392E"/>
    <w:rsid w:val="00C354D5"/>
    <w:rsid w:val="00C3561B"/>
    <w:rsid w:val="00C35671"/>
    <w:rsid w:val="00C358BA"/>
    <w:rsid w:val="00C3630F"/>
    <w:rsid w:val="00C36530"/>
    <w:rsid w:val="00C3754B"/>
    <w:rsid w:val="00C37814"/>
    <w:rsid w:val="00C41E88"/>
    <w:rsid w:val="00C42D59"/>
    <w:rsid w:val="00C4395A"/>
    <w:rsid w:val="00C447E7"/>
    <w:rsid w:val="00C47621"/>
    <w:rsid w:val="00C5002A"/>
    <w:rsid w:val="00C51636"/>
    <w:rsid w:val="00C51814"/>
    <w:rsid w:val="00C51870"/>
    <w:rsid w:val="00C52F50"/>
    <w:rsid w:val="00C5343C"/>
    <w:rsid w:val="00C55E33"/>
    <w:rsid w:val="00C5772D"/>
    <w:rsid w:val="00C57BC8"/>
    <w:rsid w:val="00C60DA7"/>
    <w:rsid w:val="00C610D3"/>
    <w:rsid w:val="00C61E95"/>
    <w:rsid w:val="00C62A7B"/>
    <w:rsid w:val="00C64E5E"/>
    <w:rsid w:val="00C650D9"/>
    <w:rsid w:val="00C65D5F"/>
    <w:rsid w:val="00C67AED"/>
    <w:rsid w:val="00C71962"/>
    <w:rsid w:val="00C71EB6"/>
    <w:rsid w:val="00C73989"/>
    <w:rsid w:val="00C73D46"/>
    <w:rsid w:val="00C74F6B"/>
    <w:rsid w:val="00C75253"/>
    <w:rsid w:val="00C756C1"/>
    <w:rsid w:val="00C7596E"/>
    <w:rsid w:val="00C768D1"/>
    <w:rsid w:val="00C76AC2"/>
    <w:rsid w:val="00C77643"/>
    <w:rsid w:val="00C80809"/>
    <w:rsid w:val="00C81004"/>
    <w:rsid w:val="00C8285D"/>
    <w:rsid w:val="00C844D5"/>
    <w:rsid w:val="00C85EB7"/>
    <w:rsid w:val="00C87C70"/>
    <w:rsid w:val="00C90714"/>
    <w:rsid w:val="00C9122F"/>
    <w:rsid w:val="00C91B67"/>
    <w:rsid w:val="00C920C9"/>
    <w:rsid w:val="00C9253A"/>
    <w:rsid w:val="00C934AF"/>
    <w:rsid w:val="00C94182"/>
    <w:rsid w:val="00C977A8"/>
    <w:rsid w:val="00C97897"/>
    <w:rsid w:val="00C97B25"/>
    <w:rsid w:val="00CA14E7"/>
    <w:rsid w:val="00CA3976"/>
    <w:rsid w:val="00CA4C02"/>
    <w:rsid w:val="00CA5964"/>
    <w:rsid w:val="00CA7059"/>
    <w:rsid w:val="00CB0A7E"/>
    <w:rsid w:val="00CB0C37"/>
    <w:rsid w:val="00CB2D64"/>
    <w:rsid w:val="00CB4756"/>
    <w:rsid w:val="00CB6641"/>
    <w:rsid w:val="00CB7729"/>
    <w:rsid w:val="00CC0257"/>
    <w:rsid w:val="00CC0B2D"/>
    <w:rsid w:val="00CC1849"/>
    <w:rsid w:val="00CC1A52"/>
    <w:rsid w:val="00CC2E73"/>
    <w:rsid w:val="00CC2F87"/>
    <w:rsid w:val="00CC3F39"/>
    <w:rsid w:val="00CC40E4"/>
    <w:rsid w:val="00CC55C1"/>
    <w:rsid w:val="00CC5ED0"/>
    <w:rsid w:val="00CC7DDE"/>
    <w:rsid w:val="00CD3422"/>
    <w:rsid w:val="00CD55DE"/>
    <w:rsid w:val="00CD58C2"/>
    <w:rsid w:val="00CD5A98"/>
    <w:rsid w:val="00CD5E07"/>
    <w:rsid w:val="00CD781E"/>
    <w:rsid w:val="00CD79A2"/>
    <w:rsid w:val="00CD7F4B"/>
    <w:rsid w:val="00CE04AA"/>
    <w:rsid w:val="00CE1EFA"/>
    <w:rsid w:val="00CE21A2"/>
    <w:rsid w:val="00CE2DDF"/>
    <w:rsid w:val="00CE327D"/>
    <w:rsid w:val="00CE4183"/>
    <w:rsid w:val="00CE5710"/>
    <w:rsid w:val="00CE677B"/>
    <w:rsid w:val="00CE7BF6"/>
    <w:rsid w:val="00CF0884"/>
    <w:rsid w:val="00CF1069"/>
    <w:rsid w:val="00CF215B"/>
    <w:rsid w:val="00CF2938"/>
    <w:rsid w:val="00CF39E0"/>
    <w:rsid w:val="00CF4000"/>
    <w:rsid w:val="00CF4325"/>
    <w:rsid w:val="00CF435E"/>
    <w:rsid w:val="00CF457D"/>
    <w:rsid w:val="00CF4ABA"/>
    <w:rsid w:val="00CF50F7"/>
    <w:rsid w:val="00CF52F7"/>
    <w:rsid w:val="00D014DB"/>
    <w:rsid w:val="00D01EA1"/>
    <w:rsid w:val="00D031A9"/>
    <w:rsid w:val="00D03308"/>
    <w:rsid w:val="00D0370E"/>
    <w:rsid w:val="00D03FB3"/>
    <w:rsid w:val="00D06E15"/>
    <w:rsid w:val="00D06F06"/>
    <w:rsid w:val="00D074C3"/>
    <w:rsid w:val="00D10319"/>
    <w:rsid w:val="00D10DD6"/>
    <w:rsid w:val="00D11E6F"/>
    <w:rsid w:val="00D1230E"/>
    <w:rsid w:val="00D12334"/>
    <w:rsid w:val="00D17249"/>
    <w:rsid w:val="00D175A6"/>
    <w:rsid w:val="00D21495"/>
    <w:rsid w:val="00D2279F"/>
    <w:rsid w:val="00D22A89"/>
    <w:rsid w:val="00D23A6B"/>
    <w:rsid w:val="00D25214"/>
    <w:rsid w:val="00D26101"/>
    <w:rsid w:val="00D261B3"/>
    <w:rsid w:val="00D264EA"/>
    <w:rsid w:val="00D311B7"/>
    <w:rsid w:val="00D3263C"/>
    <w:rsid w:val="00D32E18"/>
    <w:rsid w:val="00D33441"/>
    <w:rsid w:val="00D33FEB"/>
    <w:rsid w:val="00D34584"/>
    <w:rsid w:val="00D34729"/>
    <w:rsid w:val="00D35598"/>
    <w:rsid w:val="00D35BC0"/>
    <w:rsid w:val="00D36D10"/>
    <w:rsid w:val="00D36D59"/>
    <w:rsid w:val="00D373F2"/>
    <w:rsid w:val="00D40243"/>
    <w:rsid w:val="00D42572"/>
    <w:rsid w:val="00D45A33"/>
    <w:rsid w:val="00D46492"/>
    <w:rsid w:val="00D4700B"/>
    <w:rsid w:val="00D4710E"/>
    <w:rsid w:val="00D47406"/>
    <w:rsid w:val="00D47847"/>
    <w:rsid w:val="00D47B2B"/>
    <w:rsid w:val="00D5050F"/>
    <w:rsid w:val="00D52232"/>
    <w:rsid w:val="00D5261C"/>
    <w:rsid w:val="00D52E5A"/>
    <w:rsid w:val="00D55F3E"/>
    <w:rsid w:val="00D565AC"/>
    <w:rsid w:val="00D60786"/>
    <w:rsid w:val="00D60B61"/>
    <w:rsid w:val="00D61C4E"/>
    <w:rsid w:val="00D62ABE"/>
    <w:rsid w:val="00D64556"/>
    <w:rsid w:val="00D64EF1"/>
    <w:rsid w:val="00D66AF9"/>
    <w:rsid w:val="00D677D4"/>
    <w:rsid w:val="00D7076E"/>
    <w:rsid w:val="00D71464"/>
    <w:rsid w:val="00D71A03"/>
    <w:rsid w:val="00D71CF1"/>
    <w:rsid w:val="00D72CA8"/>
    <w:rsid w:val="00D73C16"/>
    <w:rsid w:val="00D73DAD"/>
    <w:rsid w:val="00D746F6"/>
    <w:rsid w:val="00D75AFA"/>
    <w:rsid w:val="00D75D4E"/>
    <w:rsid w:val="00D764F8"/>
    <w:rsid w:val="00D766BD"/>
    <w:rsid w:val="00D77831"/>
    <w:rsid w:val="00D801B8"/>
    <w:rsid w:val="00D80A6E"/>
    <w:rsid w:val="00D8183D"/>
    <w:rsid w:val="00D81BDF"/>
    <w:rsid w:val="00D82C52"/>
    <w:rsid w:val="00D83359"/>
    <w:rsid w:val="00D84397"/>
    <w:rsid w:val="00D84C86"/>
    <w:rsid w:val="00D84DC0"/>
    <w:rsid w:val="00D85005"/>
    <w:rsid w:val="00D851AC"/>
    <w:rsid w:val="00D851BA"/>
    <w:rsid w:val="00D86852"/>
    <w:rsid w:val="00D8793F"/>
    <w:rsid w:val="00D87E31"/>
    <w:rsid w:val="00D92494"/>
    <w:rsid w:val="00D92D74"/>
    <w:rsid w:val="00D93AF2"/>
    <w:rsid w:val="00D945CD"/>
    <w:rsid w:val="00D969C6"/>
    <w:rsid w:val="00D96F73"/>
    <w:rsid w:val="00D97FB9"/>
    <w:rsid w:val="00DA09C3"/>
    <w:rsid w:val="00DA10EE"/>
    <w:rsid w:val="00DA10F8"/>
    <w:rsid w:val="00DA128C"/>
    <w:rsid w:val="00DA41A9"/>
    <w:rsid w:val="00DA4736"/>
    <w:rsid w:val="00DA6025"/>
    <w:rsid w:val="00DB2B79"/>
    <w:rsid w:val="00DB2EE5"/>
    <w:rsid w:val="00DB3F02"/>
    <w:rsid w:val="00DB4035"/>
    <w:rsid w:val="00DB4CBB"/>
    <w:rsid w:val="00DB5CE9"/>
    <w:rsid w:val="00DB5D55"/>
    <w:rsid w:val="00DB61D1"/>
    <w:rsid w:val="00DB637A"/>
    <w:rsid w:val="00DB6595"/>
    <w:rsid w:val="00DC05D2"/>
    <w:rsid w:val="00DC1C5B"/>
    <w:rsid w:val="00DC1E32"/>
    <w:rsid w:val="00DC49BF"/>
    <w:rsid w:val="00DC5FCB"/>
    <w:rsid w:val="00DC6A63"/>
    <w:rsid w:val="00DC7B98"/>
    <w:rsid w:val="00DD0776"/>
    <w:rsid w:val="00DD0AB3"/>
    <w:rsid w:val="00DD2FF1"/>
    <w:rsid w:val="00DD32CB"/>
    <w:rsid w:val="00DD4DD5"/>
    <w:rsid w:val="00DD5554"/>
    <w:rsid w:val="00DD6DD6"/>
    <w:rsid w:val="00DD7638"/>
    <w:rsid w:val="00DE1494"/>
    <w:rsid w:val="00DE1694"/>
    <w:rsid w:val="00DE2CE4"/>
    <w:rsid w:val="00DE36A6"/>
    <w:rsid w:val="00DE3F97"/>
    <w:rsid w:val="00DE4245"/>
    <w:rsid w:val="00DE45DC"/>
    <w:rsid w:val="00DE52E1"/>
    <w:rsid w:val="00DE660A"/>
    <w:rsid w:val="00DE6951"/>
    <w:rsid w:val="00DE6D60"/>
    <w:rsid w:val="00DF050D"/>
    <w:rsid w:val="00DF0992"/>
    <w:rsid w:val="00DF0FE3"/>
    <w:rsid w:val="00DF17C4"/>
    <w:rsid w:val="00DF3D21"/>
    <w:rsid w:val="00DF4C5A"/>
    <w:rsid w:val="00DF4FA7"/>
    <w:rsid w:val="00DF62F5"/>
    <w:rsid w:val="00DF6AC0"/>
    <w:rsid w:val="00DF7CEE"/>
    <w:rsid w:val="00E0072C"/>
    <w:rsid w:val="00E01479"/>
    <w:rsid w:val="00E016FB"/>
    <w:rsid w:val="00E0248F"/>
    <w:rsid w:val="00E024EC"/>
    <w:rsid w:val="00E028AD"/>
    <w:rsid w:val="00E028B6"/>
    <w:rsid w:val="00E044EC"/>
    <w:rsid w:val="00E04786"/>
    <w:rsid w:val="00E04924"/>
    <w:rsid w:val="00E102CC"/>
    <w:rsid w:val="00E10E3A"/>
    <w:rsid w:val="00E1140C"/>
    <w:rsid w:val="00E1149D"/>
    <w:rsid w:val="00E1165D"/>
    <w:rsid w:val="00E1204F"/>
    <w:rsid w:val="00E14B42"/>
    <w:rsid w:val="00E14BEC"/>
    <w:rsid w:val="00E14E32"/>
    <w:rsid w:val="00E15C20"/>
    <w:rsid w:val="00E16EB9"/>
    <w:rsid w:val="00E17B6D"/>
    <w:rsid w:val="00E22866"/>
    <w:rsid w:val="00E22E5E"/>
    <w:rsid w:val="00E23474"/>
    <w:rsid w:val="00E235AA"/>
    <w:rsid w:val="00E23C09"/>
    <w:rsid w:val="00E246E6"/>
    <w:rsid w:val="00E24C98"/>
    <w:rsid w:val="00E250C7"/>
    <w:rsid w:val="00E254CE"/>
    <w:rsid w:val="00E2680D"/>
    <w:rsid w:val="00E26F44"/>
    <w:rsid w:val="00E27965"/>
    <w:rsid w:val="00E30A38"/>
    <w:rsid w:val="00E31959"/>
    <w:rsid w:val="00E32289"/>
    <w:rsid w:val="00E32667"/>
    <w:rsid w:val="00E336DF"/>
    <w:rsid w:val="00E34D68"/>
    <w:rsid w:val="00E355C9"/>
    <w:rsid w:val="00E35765"/>
    <w:rsid w:val="00E36F0D"/>
    <w:rsid w:val="00E40287"/>
    <w:rsid w:val="00E4056B"/>
    <w:rsid w:val="00E40968"/>
    <w:rsid w:val="00E41BD7"/>
    <w:rsid w:val="00E426C2"/>
    <w:rsid w:val="00E42892"/>
    <w:rsid w:val="00E428B8"/>
    <w:rsid w:val="00E42CC2"/>
    <w:rsid w:val="00E4356C"/>
    <w:rsid w:val="00E435B6"/>
    <w:rsid w:val="00E43B57"/>
    <w:rsid w:val="00E43B93"/>
    <w:rsid w:val="00E43DEB"/>
    <w:rsid w:val="00E445B6"/>
    <w:rsid w:val="00E44856"/>
    <w:rsid w:val="00E45C22"/>
    <w:rsid w:val="00E47D9F"/>
    <w:rsid w:val="00E51034"/>
    <w:rsid w:val="00E51F44"/>
    <w:rsid w:val="00E533A5"/>
    <w:rsid w:val="00E54A31"/>
    <w:rsid w:val="00E54D06"/>
    <w:rsid w:val="00E55F11"/>
    <w:rsid w:val="00E63A25"/>
    <w:rsid w:val="00E63AB0"/>
    <w:rsid w:val="00E64C4D"/>
    <w:rsid w:val="00E64FC3"/>
    <w:rsid w:val="00E65727"/>
    <w:rsid w:val="00E66DB5"/>
    <w:rsid w:val="00E6735E"/>
    <w:rsid w:val="00E673DE"/>
    <w:rsid w:val="00E70A96"/>
    <w:rsid w:val="00E710B3"/>
    <w:rsid w:val="00E735E6"/>
    <w:rsid w:val="00E73B2F"/>
    <w:rsid w:val="00E73B58"/>
    <w:rsid w:val="00E74BDB"/>
    <w:rsid w:val="00E7507D"/>
    <w:rsid w:val="00E774C8"/>
    <w:rsid w:val="00E8133F"/>
    <w:rsid w:val="00E8308B"/>
    <w:rsid w:val="00E8422B"/>
    <w:rsid w:val="00E8468E"/>
    <w:rsid w:val="00E84DA0"/>
    <w:rsid w:val="00E84E0F"/>
    <w:rsid w:val="00E853B0"/>
    <w:rsid w:val="00E85B1A"/>
    <w:rsid w:val="00E861AB"/>
    <w:rsid w:val="00E87D14"/>
    <w:rsid w:val="00E900A9"/>
    <w:rsid w:val="00E9159F"/>
    <w:rsid w:val="00E921A1"/>
    <w:rsid w:val="00E92EB2"/>
    <w:rsid w:val="00E94252"/>
    <w:rsid w:val="00E94559"/>
    <w:rsid w:val="00E94833"/>
    <w:rsid w:val="00E9521E"/>
    <w:rsid w:val="00E978D0"/>
    <w:rsid w:val="00EA25B9"/>
    <w:rsid w:val="00EB07EC"/>
    <w:rsid w:val="00EB0B6C"/>
    <w:rsid w:val="00EB160F"/>
    <w:rsid w:val="00EB1808"/>
    <w:rsid w:val="00EB2A11"/>
    <w:rsid w:val="00EB3982"/>
    <w:rsid w:val="00EB430C"/>
    <w:rsid w:val="00EB49B0"/>
    <w:rsid w:val="00EB68EE"/>
    <w:rsid w:val="00EC0564"/>
    <w:rsid w:val="00EC1B22"/>
    <w:rsid w:val="00EC2579"/>
    <w:rsid w:val="00EC3463"/>
    <w:rsid w:val="00EC5F42"/>
    <w:rsid w:val="00EC7807"/>
    <w:rsid w:val="00ED1684"/>
    <w:rsid w:val="00ED1E8B"/>
    <w:rsid w:val="00ED29F1"/>
    <w:rsid w:val="00ED30A5"/>
    <w:rsid w:val="00ED3FC3"/>
    <w:rsid w:val="00ED4A46"/>
    <w:rsid w:val="00ED51B8"/>
    <w:rsid w:val="00ED589C"/>
    <w:rsid w:val="00ED58F8"/>
    <w:rsid w:val="00ED6044"/>
    <w:rsid w:val="00ED6C49"/>
    <w:rsid w:val="00EE07B9"/>
    <w:rsid w:val="00EE2FF2"/>
    <w:rsid w:val="00EE3FE6"/>
    <w:rsid w:val="00EE56A4"/>
    <w:rsid w:val="00EE7437"/>
    <w:rsid w:val="00EE7D3D"/>
    <w:rsid w:val="00EF01E9"/>
    <w:rsid w:val="00EF05CA"/>
    <w:rsid w:val="00EF0CDF"/>
    <w:rsid w:val="00EF1592"/>
    <w:rsid w:val="00EF28C8"/>
    <w:rsid w:val="00EF364C"/>
    <w:rsid w:val="00EF38A4"/>
    <w:rsid w:val="00EF3A13"/>
    <w:rsid w:val="00EF3D6A"/>
    <w:rsid w:val="00EF4A3F"/>
    <w:rsid w:val="00EF4CBB"/>
    <w:rsid w:val="00EF4DA5"/>
    <w:rsid w:val="00EF74A2"/>
    <w:rsid w:val="00F00443"/>
    <w:rsid w:val="00F007C7"/>
    <w:rsid w:val="00F0098B"/>
    <w:rsid w:val="00F0293A"/>
    <w:rsid w:val="00F0312C"/>
    <w:rsid w:val="00F0377C"/>
    <w:rsid w:val="00F04A87"/>
    <w:rsid w:val="00F04D9D"/>
    <w:rsid w:val="00F05975"/>
    <w:rsid w:val="00F10D19"/>
    <w:rsid w:val="00F12112"/>
    <w:rsid w:val="00F12D69"/>
    <w:rsid w:val="00F130B5"/>
    <w:rsid w:val="00F13755"/>
    <w:rsid w:val="00F15593"/>
    <w:rsid w:val="00F168C2"/>
    <w:rsid w:val="00F20232"/>
    <w:rsid w:val="00F23DE7"/>
    <w:rsid w:val="00F260E6"/>
    <w:rsid w:val="00F26292"/>
    <w:rsid w:val="00F2730C"/>
    <w:rsid w:val="00F273A4"/>
    <w:rsid w:val="00F340C5"/>
    <w:rsid w:val="00F35934"/>
    <w:rsid w:val="00F35EE8"/>
    <w:rsid w:val="00F37206"/>
    <w:rsid w:val="00F41B06"/>
    <w:rsid w:val="00F41CDD"/>
    <w:rsid w:val="00F41D9D"/>
    <w:rsid w:val="00F436AA"/>
    <w:rsid w:val="00F456CC"/>
    <w:rsid w:val="00F45F98"/>
    <w:rsid w:val="00F50009"/>
    <w:rsid w:val="00F50749"/>
    <w:rsid w:val="00F51728"/>
    <w:rsid w:val="00F51970"/>
    <w:rsid w:val="00F529E1"/>
    <w:rsid w:val="00F5465A"/>
    <w:rsid w:val="00F56B84"/>
    <w:rsid w:val="00F576CE"/>
    <w:rsid w:val="00F60738"/>
    <w:rsid w:val="00F61705"/>
    <w:rsid w:val="00F61CD2"/>
    <w:rsid w:val="00F62842"/>
    <w:rsid w:val="00F62FE9"/>
    <w:rsid w:val="00F63160"/>
    <w:rsid w:val="00F6345B"/>
    <w:rsid w:val="00F6370B"/>
    <w:rsid w:val="00F63B01"/>
    <w:rsid w:val="00F6565D"/>
    <w:rsid w:val="00F67A27"/>
    <w:rsid w:val="00F7111D"/>
    <w:rsid w:val="00F71BE7"/>
    <w:rsid w:val="00F71DE2"/>
    <w:rsid w:val="00F73E40"/>
    <w:rsid w:val="00F7424D"/>
    <w:rsid w:val="00F76AB4"/>
    <w:rsid w:val="00F806D1"/>
    <w:rsid w:val="00F80F54"/>
    <w:rsid w:val="00F81275"/>
    <w:rsid w:val="00F81518"/>
    <w:rsid w:val="00F82400"/>
    <w:rsid w:val="00F85CD2"/>
    <w:rsid w:val="00F863F3"/>
    <w:rsid w:val="00F86E59"/>
    <w:rsid w:val="00F902AC"/>
    <w:rsid w:val="00F904EC"/>
    <w:rsid w:val="00F90B66"/>
    <w:rsid w:val="00F92117"/>
    <w:rsid w:val="00F9266D"/>
    <w:rsid w:val="00F92705"/>
    <w:rsid w:val="00F932E4"/>
    <w:rsid w:val="00F9396F"/>
    <w:rsid w:val="00F9463F"/>
    <w:rsid w:val="00F94B59"/>
    <w:rsid w:val="00F95089"/>
    <w:rsid w:val="00F969E6"/>
    <w:rsid w:val="00F9702C"/>
    <w:rsid w:val="00F9731D"/>
    <w:rsid w:val="00FA0720"/>
    <w:rsid w:val="00FA346F"/>
    <w:rsid w:val="00FA453E"/>
    <w:rsid w:val="00FA485F"/>
    <w:rsid w:val="00FA4C79"/>
    <w:rsid w:val="00FA6E91"/>
    <w:rsid w:val="00FB0CB9"/>
    <w:rsid w:val="00FB3157"/>
    <w:rsid w:val="00FB4970"/>
    <w:rsid w:val="00FB58F0"/>
    <w:rsid w:val="00FB5D62"/>
    <w:rsid w:val="00FB5E2F"/>
    <w:rsid w:val="00FB6029"/>
    <w:rsid w:val="00FB6399"/>
    <w:rsid w:val="00FB66A3"/>
    <w:rsid w:val="00FC088C"/>
    <w:rsid w:val="00FC1C82"/>
    <w:rsid w:val="00FC2A6B"/>
    <w:rsid w:val="00FC3263"/>
    <w:rsid w:val="00FC4A12"/>
    <w:rsid w:val="00FC5253"/>
    <w:rsid w:val="00FC5D67"/>
    <w:rsid w:val="00FD35B8"/>
    <w:rsid w:val="00FD3B8A"/>
    <w:rsid w:val="00FD6066"/>
    <w:rsid w:val="00FD65D9"/>
    <w:rsid w:val="00FD6E1C"/>
    <w:rsid w:val="00FD76CD"/>
    <w:rsid w:val="00FD79C3"/>
    <w:rsid w:val="00FE1CDD"/>
    <w:rsid w:val="00FE2171"/>
    <w:rsid w:val="00FE2248"/>
    <w:rsid w:val="00FE33F8"/>
    <w:rsid w:val="00FE3F29"/>
    <w:rsid w:val="00FE486D"/>
    <w:rsid w:val="00FE4D9E"/>
    <w:rsid w:val="00FE55E4"/>
    <w:rsid w:val="00FF00DB"/>
    <w:rsid w:val="00FF4B10"/>
    <w:rsid w:val="00FF510F"/>
    <w:rsid w:val="00FF769E"/>
    <w:rsid w:val="1D60FDC3"/>
    <w:rsid w:val="3A0DE6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CA54CE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C2579"/>
    <w:rPr>
      <w:sz w:val="20"/>
      <w:szCs w:val="20"/>
    </w:rPr>
  </w:style>
  <w:style w:type="paragraph" w:styleId="Heading1">
    <w:name w:val="heading 1"/>
    <w:basedOn w:val="Normal"/>
    <w:next w:val="Normal"/>
    <w:link w:val="Heading1Char"/>
    <w:uiPriority w:val="99"/>
    <w:qFormat/>
    <w:rsid w:val="00D34584"/>
    <w:pPr>
      <w:keepNext/>
      <w:numPr>
        <w:numId w:val="1"/>
      </w:numPr>
      <w:jc w:val="both"/>
      <w:outlineLvl w:val="0"/>
    </w:pPr>
    <w:rPr>
      <w:b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BA7926"/>
    <w:rPr>
      <w:b/>
      <w:sz w:val="24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641B7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BA7926"/>
    <w:rPr>
      <w:rFonts w:cs="Times New Roman"/>
      <w:sz w:val="2"/>
    </w:rPr>
  </w:style>
  <w:style w:type="paragraph" w:customStyle="1" w:styleId="Standard1">
    <w:name w:val="Standard1"/>
    <w:basedOn w:val="Normal"/>
    <w:uiPriority w:val="99"/>
    <w:rsid w:val="00F13755"/>
    <w:pPr>
      <w:spacing w:before="60" w:after="60"/>
    </w:pPr>
  </w:style>
  <w:style w:type="character" w:styleId="Hyperlink">
    <w:name w:val="Hyperlink"/>
    <w:basedOn w:val="DefaultParagraphFont"/>
    <w:uiPriority w:val="99"/>
    <w:rsid w:val="001920E8"/>
    <w:rPr>
      <w:rFonts w:cs="Times New Roman"/>
      <w:color w:val="0000FF"/>
      <w:u w:val="single"/>
    </w:rPr>
  </w:style>
  <w:style w:type="character" w:styleId="FollowedHyperlink">
    <w:name w:val="FollowedHyperlink"/>
    <w:basedOn w:val="DefaultParagraphFont"/>
    <w:uiPriority w:val="99"/>
    <w:rsid w:val="00F51728"/>
    <w:rPr>
      <w:rFonts w:cs="Times New Roman"/>
      <w:color w:val="800080"/>
      <w:u w:val="single"/>
    </w:rPr>
  </w:style>
  <w:style w:type="paragraph" w:styleId="ListParagraph">
    <w:name w:val="List Paragraph"/>
    <w:basedOn w:val="Normal"/>
    <w:uiPriority w:val="99"/>
    <w:qFormat/>
    <w:rsid w:val="00AD06BD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1933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04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14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58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739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739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739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739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739298">
      <w:marLeft w:val="53"/>
      <w:marRight w:val="53"/>
      <w:marTop w:val="53"/>
      <w:marBottom w:val="13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0739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0739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80739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739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739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739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739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739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739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739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739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739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76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39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2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88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theme" Target="theme/theme1.xml"/><Relationship Id="rId5" Type="http://schemas.openxmlformats.org/officeDocument/2006/relationships/numbering" Target="numbering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e%20Messer\AppData\Roaming\Microsoft\Templates\Agenda%20Wizard.Wiz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BAF3EE2F18B7740A3AF10B065911014" ma:contentTypeVersion="11" ma:contentTypeDescription="Create a new document." ma:contentTypeScope="" ma:versionID="01b12a6effd94cbbc3bfdef96e513c8d">
  <xsd:schema xmlns:xsd="http://www.w3.org/2001/XMLSchema" xmlns:xs="http://www.w3.org/2001/XMLSchema" xmlns:p="http://schemas.microsoft.com/office/2006/metadata/properties" xmlns:ns3="d3964eda-8e69-4212-925f-6d8db1821eb3" xmlns:ns4="b0a40447-73f8-4364-8370-eec6d51f7745" targetNamespace="http://schemas.microsoft.com/office/2006/metadata/properties" ma:root="true" ma:fieldsID="cc75804e3ed49f036613b542cdc2b9e7" ns3:_="" ns4:_="">
    <xsd:import namespace="d3964eda-8e69-4212-925f-6d8db1821eb3"/>
    <xsd:import namespace="b0a40447-73f8-4364-8370-eec6d51f7745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OCR" minOccurs="0"/>
                <xsd:element ref="ns4:MediaServiceDateTaken" minOccurs="0"/>
                <xsd:element ref="ns4:MediaServiceLocation" minOccurs="0"/>
                <xsd:element ref="ns4:MediaServiceEventHashCode" minOccurs="0"/>
                <xsd:element ref="ns4:MediaServiceGenerationTim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3964eda-8e69-4212-925f-6d8db1821eb3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0a40447-73f8-4364-8370-eec6d51f774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MediaServiceAutoTags" ma:internalName="MediaServiceAutoTags" ma:readOnly="true">
      <xsd:simpleType>
        <xsd:restriction base="dms:Text"/>
      </xsd:simpleType>
    </xsd:element>
    <xsd:element name="MediaServiceOCR" ma:index="14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MediaServiceLocation" ma:internalName="MediaServiceLocation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5930111-675D-490D-B336-D17267724EC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DC8825B-68F4-4590-857E-8A5825EA430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3964eda-8e69-4212-925f-6d8db1821eb3"/>
    <ds:schemaRef ds:uri="b0a40447-73f8-4364-8370-eec6d51f77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A3EFEBD-A0FC-4D12-BAB3-10ED6F31366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2B16BDF-58ED-4922-BD8D-4F8DF1A1B0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Agenda Wizard.Wiz</Template>
  <TotalTime>0</TotalTime>
  <Pages>1</Pages>
  <Words>213</Words>
  <Characters>1181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Rochelle City Council Meeting</vt:lpstr>
    </vt:vector>
  </TitlesOfParts>
  <LinksUpToDate>false</LinksUpToDate>
  <CharactersWithSpaces>1392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Rochelle City Council Meeting</dc:title>
  <dc:subject>Call to Order</dc:subject>
  <dc:creator/>
  <cp:lastModifiedBy/>
  <cp:revision>1</cp:revision>
  <cp:lastPrinted>2010-06-21T16:43:00Z</cp:lastPrinted>
  <dcterms:created xsi:type="dcterms:W3CDTF">2020-01-02T15:31:00Z</dcterms:created>
  <dcterms:modified xsi:type="dcterms:W3CDTF">2020-01-21T21:18:00Z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UseDefaultLanguage">
    <vt:bool>true</vt:bool>
  </property>
  <property fmtid="{D5CDD505-2E9C-101B-9397-08002B2CF9AE}" pid="3" name="Version">
    <vt:i4>2003051900</vt:i4>
  </property>
  <property fmtid="{D5CDD505-2E9C-101B-9397-08002B2CF9AE}" pid="4" name="LCID">
    <vt:i4>1033</vt:i4>
  </property>
  <property fmtid="{D5CDD505-2E9C-101B-9397-08002B2CF9AE}" pid="5" name="_DocHome">
    <vt:i4>-1995821858</vt:i4>
  </property>
  <property fmtid="{D5CDD505-2E9C-101B-9397-08002B2CF9AE}" pid="6" name="ContentTypeId">
    <vt:lpwstr>0x010100BBAF3EE2F18B7740A3AF10B065911014</vt:lpwstr>
  </property>
</Properties>
</file>