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7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0712"/>
      </w:tblGrid>
      <w:tr w:rsidR="00F13755" w14:paraId="11EFB7DC" w14:textId="77777777" w:rsidTr="0043651C">
        <w:trPr>
          <w:trHeight w:val="472"/>
        </w:trPr>
        <w:tc>
          <w:tcPr>
            <w:tcW w:w="10712" w:type="dxa"/>
            <w:shd w:val="pct10" w:color="auto" w:fill="auto"/>
          </w:tcPr>
          <w:p w14:paraId="7BAC095A" w14:textId="77777777" w:rsidR="00F13755" w:rsidRDefault="00F13755">
            <w:pPr>
              <w:pStyle w:val="Standard1"/>
            </w:pPr>
          </w:p>
        </w:tc>
      </w:tr>
      <w:tr w:rsidR="00F13755" w14:paraId="5C2530D7" w14:textId="77777777" w:rsidTr="0043651C">
        <w:trPr>
          <w:trHeight w:val="1573"/>
        </w:trPr>
        <w:tc>
          <w:tcPr>
            <w:tcW w:w="10712" w:type="dxa"/>
            <w:tcBorders>
              <w:bottom w:val="double" w:sz="6" w:space="0" w:color="auto"/>
            </w:tcBorders>
            <w:shd w:val="pct10" w:color="auto" w:fill="auto"/>
          </w:tcPr>
          <w:p w14:paraId="346D37A2" w14:textId="77777777" w:rsidR="00F13755" w:rsidRPr="00D34584" w:rsidRDefault="00F13755" w:rsidP="00F13755">
            <w:pPr>
              <w:widowControl w:val="0"/>
              <w:jc w:val="center"/>
              <w:rPr>
                <w:b/>
                <w:bCs/>
                <w:sz w:val="24"/>
                <w:szCs w:val="24"/>
                <w:lang w:val="en"/>
              </w:rPr>
            </w:pPr>
            <w:r w:rsidRPr="00D34584">
              <w:rPr>
                <w:b/>
                <w:bCs/>
                <w:sz w:val="24"/>
                <w:szCs w:val="24"/>
                <w:lang w:val="en"/>
              </w:rPr>
              <w:t>ROCHELLE CITY COUNCIL</w:t>
            </w:r>
          </w:p>
          <w:p w14:paraId="5CFC0AFB" w14:textId="6B46B388" w:rsidR="003858CC" w:rsidRPr="00D34584" w:rsidRDefault="00F13755" w:rsidP="00F13755">
            <w:pPr>
              <w:widowControl w:val="0"/>
              <w:jc w:val="center"/>
              <w:rPr>
                <w:b/>
                <w:bCs/>
                <w:sz w:val="24"/>
                <w:szCs w:val="24"/>
                <w:lang w:val="en"/>
              </w:rPr>
            </w:pPr>
            <w:r w:rsidRPr="00D34584">
              <w:rPr>
                <w:b/>
                <w:bCs/>
                <w:sz w:val="24"/>
                <w:szCs w:val="24"/>
                <w:lang w:val="en"/>
              </w:rPr>
              <w:t>REGULAR MEETING</w:t>
            </w:r>
            <w:r w:rsidR="00C07923">
              <w:rPr>
                <w:b/>
                <w:bCs/>
                <w:sz w:val="24"/>
                <w:szCs w:val="24"/>
                <w:lang w:val="en"/>
              </w:rPr>
              <w:t xml:space="preserve"> </w:t>
            </w:r>
            <w:r w:rsidR="00CD38AE">
              <w:rPr>
                <w:b/>
                <w:bCs/>
                <w:sz w:val="24"/>
                <w:szCs w:val="24"/>
                <w:lang w:val="en"/>
              </w:rPr>
              <w:t>1/</w:t>
            </w:r>
            <w:r w:rsidR="000E3C9A">
              <w:rPr>
                <w:b/>
                <w:bCs/>
                <w:sz w:val="24"/>
                <w:szCs w:val="24"/>
                <w:lang w:val="en"/>
              </w:rPr>
              <w:t>27</w:t>
            </w:r>
            <w:r w:rsidR="00CD38AE">
              <w:rPr>
                <w:b/>
                <w:bCs/>
                <w:sz w:val="24"/>
                <w:szCs w:val="24"/>
                <w:lang w:val="en"/>
              </w:rPr>
              <w:t>/2020</w:t>
            </w:r>
          </w:p>
          <w:p w14:paraId="4C3E23D0" w14:textId="70C131EC" w:rsidR="00F13755" w:rsidRPr="00D34584" w:rsidRDefault="0099483C" w:rsidP="00F13755">
            <w:pPr>
              <w:widowControl w:val="0"/>
              <w:jc w:val="center"/>
              <w:rPr>
                <w:b/>
                <w:bCs/>
                <w:sz w:val="24"/>
                <w:szCs w:val="24"/>
                <w:lang w:val="en"/>
              </w:rPr>
            </w:pPr>
            <w:bookmarkStart w:id="0" w:name="MinuteAdditional"/>
            <w:bookmarkEnd w:id="0"/>
            <w:r>
              <w:rPr>
                <w:b/>
                <w:bCs/>
                <w:sz w:val="24"/>
                <w:szCs w:val="24"/>
                <w:lang w:val="en"/>
              </w:rPr>
              <w:t>AGENDA ITEM NO</w:t>
            </w:r>
            <w:r w:rsidR="000D16C1">
              <w:rPr>
                <w:b/>
                <w:bCs/>
                <w:sz w:val="24"/>
                <w:szCs w:val="24"/>
                <w:lang w:val="en"/>
              </w:rPr>
              <w:t xml:space="preserve"> </w:t>
            </w:r>
            <w:r w:rsidR="00AA790D">
              <w:rPr>
                <w:b/>
                <w:bCs/>
                <w:sz w:val="24"/>
                <w:szCs w:val="24"/>
                <w:lang w:val="en"/>
              </w:rPr>
              <w:t>2</w:t>
            </w:r>
          </w:p>
          <w:p w14:paraId="06F0BA3B" w14:textId="77777777" w:rsidR="00F13755" w:rsidRDefault="00F13755">
            <w:pPr>
              <w:pStyle w:val="Standard1"/>
            </w:pPr>
          </w:p>
        </w:tc>
      </w:tr>
      <w:tr w:rsidR="00F13755" w14:paraId="77B8EFCA" w14:textId="77777777" w:rsidTr="0043651C">
        <w:trPr>
          <w:trHeight w:val="9973"/>
        </w:trPr>
        <w:tc>
          <w:tcPr>
            <w:tcW w:w="10712" w:type="dxa"/>
            <w:tcBorders>
              <w:top w:val="nil"/>
              <w:bottom w:val="nil"/>
            </w:tcBorders>
          </w:tcPr>
          <w:p w14:paraId="19CF85EB" w14:textId="77777777" w:rsidR="00257CE3" w:rsidRDefault="00257CE3" w:rsidP="003858CC">
            <w:pPr>
              <w:widowControl w:val="0"/>
              <w:rPr>
                <w:b/>
                <w:sz w:val="24"/>
              </w:rPr>
            </w:pPr>
          </w:p>
          <w:p w14:paraId="49514BBB" w14:textId="67EA3F99" w:rsidR="00E54EF9" w:rsidRPr="00D07536" w:rsidRDefault="003858CC" w:rsidP="0099483C">
            <w:pPr>
              <w:widowControl w:val="0"/>
              <w:ind w:left="1440" w:hanging="1440"/>
              <w:outlineLvl w:val="0"/>
              <w:rPr>
                <w:sz w:val="24"/>
              </w:rPr>
            </w:pPr>
            <w:r>
              <w:rPr>
                <w:b/>
                <w:sz w:val="24"/>
              </w:rPr>
              <w:t>SUBJECT:</w:t>
            </w:r>
            <w:r>
              <w:rPr>
                <w:b/>
                <w:sz w:val="24"/>
              </w:rPr>
              <w:tab/>
            </w:r>
            <w:r w:rsidR="000D16C1" w:rsidRPr="000D16C1">
              <w:rPr>
                <w:b/>
                <w:sz w:val="24"/>
              </w:rPr>
              <w:t>Ordinance Accepting and Approving the Proposal of Blake Oil Company Pursuant to the 2020 Delivered Petroleum Fuel Request for Proposal</w:t>
            </w:r>
          </w:p>
          <w:p w14:paraId="4ED32A16" w14:textId="77777777" w:rsidR="00FF2A92" w:rsidRDefault="00FF2A92" w:rsidP="0099483C">
            <w:pPr>
              <w:widowControl w:val="0"/>
              <w:ind w:left="1440" w:hanging="1440"/>
              <w:outlineLvl w:val="0"/>
              <w:rPr>
                <w:b/>
                <w:sz w:val="24"/>
              </w:rPr>
            </w:pPr>
          </w:p>
          <w:p w14:paraId="16027014" w14:textId="45B96843" w:rsidR="00EB219F" w:rsidRPr="0043651C" w:rsidRDefault="0043651C" w:rsidP="00E54EF9">
            <w:pPr>
              <w:widowControl w:val="0"/>
              <w:ind w:left="2880" w:hanging="2880"/>
              <w:outlineLvl w:val="0"/>
              <w:rPr>
                <w:sz w:val="24"/>
              </w:rPr>
            </w:pPr>
            <w:r w:rsidRPr="0043651C">
              <w:rPr>
                <w:b/>
                <w:sz w:val="24"/>
                <w:u w:val="single"/>
              </w:rPr>
              <w:t>Staff Contact:</w:t>
            </w:r>
            <w:r w:rsidR="00DD0C24">
              <w:rPr>
                <w:b/>
                <w:sz w:val="24"/>
                <w:u w:val="single"/>
              </w:rPr>
              <w:t xml:space="preserve"> </w:t>
            </w:r>
            <w:r w:rsidR="0099483C">
              <w:rPr>
                <w:sz w:val="24"/>
              </w:rPr>
              <w:t>Tim Isley</w:t>
            </w:r>
          </w:p>
          <w:p w14:paraId="769259D2" w14:textId="77777777" w:rsidR="0043651C" w:rsidRPr="0043651C" w:rsidRDefault="0043651C" w:rsidP="00E54EF9">
            <w:pPr>
              <w:widowControl w:val="0"/>
              <w:ind w:left="2880" w:hanging="2880"/>
              <w:outlineLvl w:val="0"/>
              <w:rPr>
                <w:b/>
                <w:sz w:val="24"/>
                <w:u w:val="single"/>
              </w:rPr>
            </w:pPr>
          </w:p>
          <w:p w14:paraId="678CD415" w14:textId="2AF1C44D" w:rsidR="007F3BF0" w:rsidRDefault="0043651C" w:rsidP="001D1164">
            <w:pPr>
              <w:widowControl w:val="0"/>
              <w:outlineLvl w:val="0"/>
              <w:rPr>
                <w:sz w:val="24"/>
              </w:rPr>
            </w:pPr>
            <w:r>
              <w:rPr>
                <w:b/>
                <w:sz w:val="24"/>
                <w:u w:val="single"/>
              </w:rPr>
              <w:t>Summary</w:t>
            </w:r>
            <w:r w:rsidR="00E54EF9">
              <w:rPr>
                <w:b/>
                <w:sz w:val="24"/>
                <w:u w:val="single"/>
              </w:rPr>
              <w:t>:</w:t>
            </w:r>
            <w:r w:rsidR="00DD0C24">
              <w:rPr>
                <w:sz w:val="24"/>
              </w:rPr>
              <w:tab/>
              <w:t xml:space="preserve"> The</w:t>
            </w:r>
            <w:r w:rsidR="004C5FFA">
              <w:rPr>
                <w:sz w:val="24"/>
              </w:rPr>
              <w:t xml:space="preserve"> City</w:t>
            </w:r>
            <w:r w:rsidR="000A22C6">
              <w:rPr>
                <w:sz w:val="24"/>
              </w:rPr>
              <w:t xml:space="preserve"> </w:t>
            </w:r>
            <w:r w:rsidR="00B806FE">
              <w:rPr>
                <w:sz w:val="24"/>
              </w:rPr>
              <w:t>of Rochelle</w:t>
            </w:r>
            <w:r w:rsidR="00170857">
              <w:rPr>
                <w:sz w:val="24"/>
              </w:rPr>
              <w:t xml:space="preserve"> </w:t>
            </w:r>
            <w:r w:rsidR="006220BF">
              <w:rPr>
                <w:sz w:val="24"/>
              </w:rPr>
              <w:t>purchase</w:t>
            </w:r>
            <w:r w:rsidR="00170857">
              <w:rPr>
                <w:sz w:val="24"/>
              </w:rPr>
              <w:t>s</w:t>
            </w:r>
            <w:r w:rsidR="006220BF">
              <w:rPr>
                <w:sz w:val="24"/>
              </w:rPr>
              <w:t xml:space="preserve"> approximate</w:t>
            </w:r>
            <w:r w:rsidR="00B0697C">
              <w:rPr>
                <w:sz w:val="24"/>
              </w:rPr>
              <w:t>ly</w:t>
            </w:r>
            <w:r w:rsidR="00170857">
              <w:rPr>
                <w:sz w:val="24"/>
              </w:rPr>
              <w:t xml:space="preserve"> </w:t>
            </w:r>
            <w:r w:rsidR="00D9760E">
              <w:rPr>
                <w:sz w:val="24"/>
              </w:rPr>
              <w:t>21,5</w:t>
            </w:r>
            <w:r w:rsidR="006220BF">
              <w:rPr>
                <w:sz w:val="24"/>
              </w:rPr>
              <w:t xml:space="preserve">00 gallons </w:t>
            </w:r>
            <w:r w:rsidR="002C7586">
              <w:rPr>
                <w:sz w:val="24"/>
              </w:rPr>
              <w:t xml:space="preserve">collectively </w:t>
            </w:r>
            <w:r w:rsidR="006220BF">
              <w:rPr>
                <w:sz w:val="24"/>
              </w:rPr>
              <w:t>o</w:t>
            </w:r>
            <w:r w:rsidR="006847F0">
              <w:rPr>
                <w:sz w:val="24"/>
              </w:rPr>
              <w:t xml:space="preserve">f </w:t>
            </w:r>
            <w:r w:rsidR="000D3B37">
              <w:rPr>
                <w:sz w:val="24"/>
              </w:rPr>
              <w:t xml:space="preserve">unleaded gasoline </w:t>
            </w:r>
            <w:r w:rsidR="00704B94">
              <w:rPr>
                <w:sz w:val="24"/>
              </w:rPr>
              <w:t>and diesel f</w:t>
            </w:r>
            <w:r w:rsidR="00A937E4">
              <w:rPr>
                <w:sz w:val="24"/>
              </w:rPr>
              <w:t xml:space="preserve">uel each year. </w:t>
            </w:r>
            <w:r w:rsidR="00F8508D">
              <w:rPr>
                <w:sz w:val="24"/>
              </w:rPr>
              <w:t>F</w:t>
            </w:r>
            <w:r w:rsidR="00C912A0">
              <w:rPr>
                <w:sz w:val="24"/>
              </w:rPr>
              <w:t>uel</w:t>
            </w:r>
            <w:r w:rsidR="000D3B37">
              <w:rPr>
                <w:sz w:val="24"/>
              </w:rPr>
              <w:t xml:space="preserve"> </w:t>
            </w:r>
            <w:r w:rsidR="00A80449">
              <w:rPr>
                <w:sz w:val="24"/>
              </w:rPr>
              <w:t xml:space="preserve">is purchased from an </w:t>
            </w:r>
            <w:r w:rsidR="00416B4B">
              <w:rPr>
                <w:sz w:val="24"/>
              </w:rPr>
              <w:t>outside vendor</w:t>
            </w:r>
            <w:r w:rsidR="00EB210D">
              <w:rPr>
                <w:sz w:val="24"/>
              </w:rPr>
              <w:t xml:space="preserve"> with </w:t>
            </w:r>
            <w:r w:rsidR="001E22A4">
              <w:rPr>
                <w:sz w:val="24"/>
              </w:rPr>
              <w:t>the ability to deliver</w:t>
            </w:r>
            <w:r w:rsidR="00EE728A">
              <w:rPr>
                <w:sz w:val="24"/>
              </w:rPr>
              <w:t>, pump and meter</w:t>
            </w:r>
            <w:r w:rsidR="001E22A4">
              <w:rPr>
                <w:sz w:val="24"/>
              </w:rPr>
              <w:t xml:space="preserve"> fuel</w:t>
            </w:r>
            <w:r w:rsidR="00B94076">
              <w:rPr>
                <w:sz w:val="24"/>
              </w:rPr>
              <w:t xml:space="preserve"> to </w:t>
            </w:r>
            <w:r w:rsidR="00EE728A">
              <w:rPr>
                <w:sz w:val="24"/>
              </w:rPr>
              <w:t xml:space="preserve">City owned on site </w:t>
            </w:r>
            <w:r w:rsidR="00F340AF">
              <w:rPr>
                <w:sz w:val="24"/>
              </w:rPr>
              <w:t xml:space="preserve">above ground </w:t>
            </w:r>
            <w:r w:rsidR="00B94076">
              <w:rPr>
                <w:sz w:val="24"/>
              </w:rPr>
              <w:t xml:space="preserve">storage </w:t>
            </w:r>
            <w:r w:rsidR="00F340AF">
              <w:rPr>
                <w:sz w:val="24"/>
              </w:rPr>
              <w:t>tanks</w:t>
            </w:r>
            <w:r w:rsidR="003445F1">
              <w:rPr>
                <w:sz w:val="24"/>
              </w:rPr>
              <w:t>.</w:t>
            </w:r>
          </w:p>
          <w:p w14:paraId="20B12124" w14:textId="77777777" w:rsidR="002A34C0" w:rsidRDefault="002A34C0" w:rsidP="001D1164">
            <w:pPr>
              <w:widowControl w:val="0"/>
              <w:outlineLvl w:val="0"/>
              <w:rPr>
                <w:sz w:val="24"/>
              </w:rPr>
            </w:pPr>
          </w:p>
          <w:p w14:paraId="4651310D" w14:textId="0EFE1070" w:rsidR="00833F43" w:rsidRDefault="00CE2156" w:rsidP="001D1164">
            <w:pPr>
              <w:widowControl w:val="0"/>
              <w:outlineLvl w:val="0"/>
              <w:rPr>
                <w:sz w:val="24"/>
              </w:rPr>
            </w:pPr>
            <w:r>
              <w:rPr>
                <w:sz w:val="24"/>
              </w:rPr>
              <w:t xml:space="preserve">Bids </w:t>
            </w:r>
            <w:r w:rsidR="008136FD">
              <w:rPr>
                <w:sz w:val="24"/>
              </w:rPr>
              <w:t xml:space="preserve">were solicited </w:t>
            </w:r>
            <w:r w:rsidR="00447856">
              <w:rPr>
                <w:sz w:val="24"/>
              </w:rPr>
              <w:t>to provide</w:t>
            </w:r>
            <w:r w:rsidR="008136FD">
              <w:rPr>
                <w:sz w:val="24"/>
              </w:rPr>
              <w:t xml:space="preserve"> </w:t>
            </w:r>
            <w:r w:rsidR="00355576">
              <w:rPr>
                <w:sz w:val="24"/>
              </w:rPr>
              <w:t>Delivered</w:t>
            </w:r>
            <w:r w:rsidR="008136FD">
              <w:rPr>
                <w:sz w:val="24"/>
              </w:rPr>
              <w:t xml:space="preserve"> </w:t>
            </w:r>
            <w:r w:rsidR="00872A12">
              <w:rPr>
                <w:sz w:val="24"/>
              </w:rPr>
              <w:t>P</w:t>
            </w:r>
            <w:r w:rsidR="009010E3">
              <w:rPr>
                <w:sz w:val="24"/>
              </w:rPr>
              <w:t xml:space="preserve">etroleum </w:t>
            </w:r>
            <w:r w:rsidR="00872A12">
              <w:rPr>
                <w:sz w:val="24"/>
              </w:rPr>
              <w:t>F</w:t>
            </w:r>
            <w:r w:rsidR="009010E3">
              <w:rPr>
                <w:sz w:val="24"/>
              </w:rPr>
              <w:t xml:space="preserve">uel </w:t>
            </w:r>
            <w:r w:rsidR="00913AAA">
              <w:rPr>
                <w:sz w:val="24"/>
              </w:rPr>
              <w:t>in 2020.</w:t>
            </w:r>
            <w:r w:rsidR="00992D96">
              <w:rPr>
                <w:sz w:val="24"/>
              </w:rPr>
              <w:t xml:space="preserve"> An advertisement was published in the </w:t>
            </w:r>
            <w:r w:rsidR="008D3B70">
              <w:rPr>
                <w:sz w:val="24"/>
              </w:rPr>
              <w:t>newspaper and on the City</w:t>
            </w:r>
            <w:r w:rsidR="00A8252C">
              <w:rPr>
                <w:sz w:val="24"/>
              </w:rPr>
              <w:t xml:space="preserve">’s </w:t>
            </w:r>
            <w:r w:rsidR="007F4A8E">
              <w:rPr>
                <w:sz w:val="24"/>
              </w:rPr>
              <w:t>website.</w:t>
            </w:r>
            <w:r w:rsidR="00A8252C">
              <w:rPr>
                <w:sz w:val="24"/>
              </w:rPr>
              <w:t xml:space="preserve"> </w:t>
            </w:r>
            <w:r w:rsidR="00216E62">
              <w:rPr>
                <w:sz w:val="24"/>
              </w:rPr>
              <w:t>On Friday December 20</w:t>
            </w:r>
            <w:r w:rsidR="00216E62" w:rsidRPr="00216E62">
              <w:rPr>
                <w:sz w:val="24"/>
                <w:vertAlign w:val="superscript"/>
              </w:rPr>
              <w:t>th</w:t>
            </w:r>
            <w:r w:rsidR="00216E62">
              <w:rPr>
                <w:sz w:val="24"/>
              </w:rPr>
              <w:t xml:space="preserve"> </w:t>
            </w:r>
            <w:r w:rsidR="0005521A">
              <w:rPr>
                <w:sz w:val="24"/>
              </w:rPr>
              <w:t>at 10</w:t>
            </w:r>
            <w:r w:rsidR="00A51A5F">
              <w:rPr>
                <w:sz w:val="24"/>
              </w:rPr>
              <w:t xml:space="preserve"> </w:t>
            </w:r>
            <w:r w:rsidR="006C6289">
              <w:rPr>
                <w:sz w:val="24"/>
              </w:rPr>
              <w:t>a</w:t>
            </w:r>
            <w:r w:rsidR="005A415C">
              <w:rPr>
                <w:sz w:val="24"/>
              </w:rPr>
              <w:t>.</w:t>
            </w:r>
            <w:r w:rsidR="006C6289">
              <w:rPr>
                <w:sz w:val="24"/>
              </w:rPr>
              <w:t>m</w:t>
            </w:r>
            <w:r w:rsidR="005A415C">
              <w:rPr>
                <w:sz w:val="24"/>
              </w:rPr>
              <w:t xml:space="preserve">., </w:t>
            </w:r>
            <w:r w:rsidR="00355576">
              <w:rPr>
                <w:sz w:val="24"/>
              </w:rPr>
              <w:t>2</w:t>
            </w:r>
            <w:r w:rsidR="006C6289">
              <w:rPr>
                <w:sz w:val="24"/>
              </w:rPr>
              <w:t xml:space="preserve"> </w:t>
            </w:r>
            <w:r w:rsidR="00216E62">
              <w:rPr>
                <w:sz w:val="24"/>
              </w:rPr>
              <w:t>sealed bids were received</w:t>
            </w:r>
            <w:r w:rsidR="005A415C">
              <w:rPr>
                <w:sz w:val="24"/>
              </w:rPr>
              <w:t>. Bids were publicly op</w:t>
            </w:r>
            <w:r w:rsidR="006749FA">
              <w:rPr>
                <w:sz w:val="24"/>
              </w:rPr>
              <w:t>ened and read alo</w:t>
            </w:r>
            <w:r w:rsidR="0009157C">
              <w:rPr>
                <w:sz w:val="24"/>
              </w:rPr>
              <w:t>ud by the City Clerk.</w:t>
            </w:r>
            <w:r w:rsidR="00422ED0">
              <w:rPr>
                <w:sz w:val="24"/>
              </w:rPr>
              <w:t xml:space="preserve"> The </w:t>
            </w:r>
            <w:r w:rsidR="003E04DD">
              <w:rPr>
                <w:sz w:val="24"/>
              </w:rPr>
              <w:t>bid sum</w:t>
            </w:r>
            <w:r w:rsidR="001624A2">
              <w:rPr>
                <w:sz w:val="24"/>
              </w:rPr>
              <w:t>mary</w:t>
            </w:r>
            <w:r w:rsidR="001E011A">
              <w:rPr>
                <w:sz w:val="24"/>
              </w:rPr>
              <w:t xml:space="preserve"> is as follows</w:t>
            </w:r>
            <w:r w:rsidR="00334B28">
              <w:rPr>
                <w:sz w:val="24"/>
              </w:rPr>
              <w:t>:</w:t>
            </w:r>
          </w:p>
          <w:p w14:paraId="33D3AACC" w14:textId="77777777" w:rsidR="002A34C0" w:rsidRDefault="00216E62" w:rsidP="001D1164">
            <w:pPr>
              <w:widowControl w:val="0"/>
              <w:outlineLvl w:val="0"/>
              <w:rPr>
                <w:sz w:val="24"/>
              </w:rPr>
            </w:pPr>
            <w:r>
              <w:rPr>
                <w:sz w:val="24"/>
              </w:rPr>
              <w:t xml:space="preserve"> </w:t>
            </w:r>
          </w:p>
          <w:p w14:paraId="4CC82811" w14:textId="358D10E9" w:rsidR="009669F5" w:rsidRDefault="009669F5" w:rsidP="00833F43">
            <w:pPr>
              <w:pStyle w:val="ListParagraph"/>
              <w:widowControl w:val="0"/>
              <w:numPr>
                <w:ilvl w:val="0"/>
                <w:numId w:val="18"/>
              </w:numPr>
              <w:outlineLvl w:val="0"/>
              <w:rPr>
                <w:sz w:val="24"/>
              </w:rPr>
            </w:pPr>
            <w:r w:rsidRPr="0017333B">
              <w:rPr>
                <w:b/>
                <w:sz w:val="24"/>
                <w:u w:val="single"/>
              </w:rPr>
              <w:t>Bidder Name</w:t>
            </w:r>
            <w:r>
              <w:rPr>
                <w:sz w:val="24"/>
              </w:rPr>
              <w:t xml:space="preserve">                    </w:t>
            </w:r>
            <w:r w:rsidR="008115A5" w:rsidRPr="0017333B">
              <w:rPr>
                <w:b/>
                <w:sz w:val="24"/>
                <w:u w:val="single"/>
              </w:rPr>
              <w:t>Bidder Price Abo</w:t>
            </w:r>
            <w:r w:rsidR="00444306" w:rsidRPr="0017333B">
              <w:rPr>
                <w:b/>
                <w:sz w:val="24"/>
                <w:u w:val="single"/>
              </w:rPr>
              <w:t>ve Weekly Rack Price</w:t>
            </w:r>
          </w:p>
          <w:p w14:paraId="6C941C53" w14:textId="0D3D6150" w:rsidR="00444306" w:rsidRDefault="005863F6" w:rsidP="00833F43">
            <w:pPr>
              <w:pStyle w:val="ListParagraph"/>
              <w:widowControl w:val="0"/>
              <w:numPr>
                <w:ilvl w:val="0"/>
                <w:numId w:val="18"/>
              </w:numPr>
              <w:outlineLvl w:val="0"/>
              <w:rPr>
                <w:sz w:val="24"/>
              </w:rPr>
            </w:pPr>
            <w:r>
              <w:rPr>
                <w:sz w:val="24"/>
              </w:rPr>
              <w:t>------------------</w:t>
            </w:r>
            <w:r w:rsidR="00722E61">
              <w:rPr>
                <w:sz w:val="24"/>
              </w:rPr>
              <w:t xml:space="preserve">                   Unleaded Gasoline     </w:t>
            </w:r>
            <w:r w:rsidR="0017333B">
              <w:rPr>
                <w:sz w:val="24"/>
              </w:rPr>
              <w:t xml:space="preserve"> #1 Diesel Fuel      #2 Diesel Fuel</w:t>
            </w:r>
          </w:p>
          <w:p w14:paraId="5A4C1D3D" w14:textId="16092FBE" w:rsidR="00174FE4" w:rsidRDefault="001F69F6" w:rsidP="00833F43">
            <w:pPr>
              <w:pStyle w:val="ListParagraph"/>
              <w:widowControl w:val="0"/>
              <w:numPr>
                <w:ilvl w:val="0"/>
                <w:numId w:val="18"/>
              </w:numPr>
              <w:outlineLvl w:val="0"/>
              <w:rPr>
                <w:sz w:val="24"/>
              </w:rPr>
            </w:pPr>
            <w:r>
              <w:rPr>
                <w:sz w:val="24"/>
              </w:rPr>
              <w:t xml:space="preserve">Blake Oil Company     </w:t>
            </w:r>
            <w:r w:rsidR="0066255C">
              <w:rPr>
                <w:sz w:val="24"/>
              </w:rPr>
              <w:t xml:space="preserve">     </w:t>
            </w:r>
            <w:r w:rsidR="005863F6">
              <w:rPr>
                <w:sz w:val="24"/>
              </w:rPr>
              <w:t xml:space="preserve"> </w:t>
            </w:r>
            <w:r w:rsidR="0066255C">
              <w:rPr>
                <w:sz w:val="24"/>
              </w:rPr>
              <w:t>$0.</w:t>
            </w:r>
            <w:r w:rsidR="009C61B9">
              <w:rPr>
                <w:sz w:val="24"/>
              </w:rPr>
              <w:t>09</w:t>
            </w:r>
            <w:r w:rsidR="00880D07">
              <w:rPr>
                <w:sz w:val="24"/>
              </w:rPr>
              <w:t>85</w:t>
            </w:r>
            <w:r w:rsidR="005863F6">
              <w:rPr>
                <w:sz w:val="24"/>
              </w:rPr>
              <w:t xml:space="preserve">                        </w:t>
            </w:r>
            <w:r w:rsidR="00D259EF">
              <w:rPr>
                <w:sz w:val="24"/>
              </w:rPr>
              <w:t>$0.12</w:t>
            </w:r>
            <w:r w:rsidR="000054FF">
              <w:rPr>
                <w:sz w:val="24"/>
              </w:rPr>
              <w:t>85                $0.1285</w:t>
            </w:r>
          </w:p>
          <w:p w14:paraId="7187CA0C" w14:textId="0F9B32B2" w:rsidR="00B1003D" w:rsidRPr="00833F43" w:rsidRDefault="003A6115" w:rsidP="00833F43">
            <w:pPr>
              <w:pStyle w:val="ListParagraph"/>
              <w:widowControl w:val="0"/>
              <w:numPr>
                <w:ilvl w:val="0"/>
                <w:numId w:val="18"/>
              </w:numPr>
              <w:outlineLvl w:val="0"/>
              <w:rPr>
                <w:sz w:val="24"/>
              </w:rPr>
            </w:pPr>
            <w:r>
              <w:rPr>
                <w:sz w:val="24"/>
              </w:rPr>
              <w:t>Conserv</w:t>
            </w:r>
            <w:r w:rsidR="00DF6B23">
              <w:rPr>
                <w:sz w:val="24"/>
              </w:rPr>
              <w:t xml:space="preserve"> FS     </w:t>
            </w:r>
            <w:r w:rsidR="000054FF">
              <w:rPr>
                <w:sz w:val="24"/>
              </w:rPr>
              <w:t xml:space="preserve">                   </w:t>
            </w:r>
            <w:r w:rsidR="005950CC">
              <w:rPr>
                <w:sz w:val="24"/>
              </w:rPr>
              <w:t xml:space="preserve"> </w:t>
            </w:r>
            <w:r w:rsidR="000054FF">
              <w:rPr>
                <w:sz w:val="24"/>
              </w:rPr>
              <w:t>$</w:t>
            </w:r>
            <w:r w:rsidR="00792D2C">
              <w:rPr>
                <w:sz w:val="24"/>
              </w:rPr>
              <w:t>0.30</w:t>
            </w:r>
            <w:r w:rsidR="00DF6B23">
              <w:rPr>
                <w:sz w:val="24"/>
              </w:rPr>
              <w:t xml:space="preserve">                  </w:t>
            </w:r>
            <w:r w:rsidR="00792D2C">
              <w:rPr>
                <w:sz w:val="24"/>
              </w:rPr>
              <w:t xml:space="preserve">         </w:t>
            </w:r>
            <w:r w:rsidR="005950CC">
              <w:rPr>
                <w:sz w:val="24"/>
              </w:rPr>
              <w:t xml:space="preserve"> $0.30                    </w:t>
            </w:r>
            <w:r w:rsidR="00CB5B96">
              <w:rPr>
                <w:sz w:val="24"/>
              </w:rPr>
              <w:t>$0.30</w:t>
            </w:r>
          </w:p>
          <w:p w14:paraId="015F1C22" w14:textId="77777777" w:rsidR="00AE6B27" w:rsidRDefault="00AE6B27" w:rsidP="001D1164">
            <w:pPr>
              <w:widowControl w:val="0"/>
              <w:outlineLvl w:val="0"/>
              <w:rPr>
                <w:sz w:val="24"/>
              </w:rPr>
            </w:pPr>
          </w:p>
          <w:p w14:paraId="38C6FBE0" w14:textId="2ADF3491" w:rsidR="006A60AC" w:rsidRDefault="007F7B73" w:rsidP="001D1164">
            <w:pPr>
              <w:widowControl w:val="0"/>
              <w:outlineLvl w:val="0"/>
              <w:rPr>
                <w:sz w:val="24"/>
              </w:rPr>
            </w:pPr>
            <w:r>
              <w:rPr>
                <w:sz w:val="24"/>
              </w:rPr>
              <w:t>After an</w:t>
            </w:r>
            <w:r w:rsidR="00483F9D">
              <w:rPr>
                <w:sz w:val="24"/>
              </w:rPr>
              <w:t>al</w:t>
            </w:r>
            <w:r w:rsidR="003A1B3F">
              <w:rPr>
                <w:sz w:val="24"/>
              </w:rPr>
              <w:t xml:space="preserve">ysis </w:t>
            </w:r>
            <w:r w:rsidR="00E14BE4">
              <w:rPr>
                <w:sz w:val="24"/>
              </w:rPr>
              <w:t xml:space="preserve">of the </w:t>
            </w:r>
            <w:r w:rsidR="00960E89">
              <w:rPr>
                <w:sz w:val="24"/>
              </w:rPr>
              <w:t>proposals submitted</w:t>
            </w:r>
            <w:r w:rsidR="00D471B0">
              <w:rPr>
                <w:sz w:val="24"/>
              </w:rPr>
              <w:t xml:space="preserve">, </w:t>
            </w:r>
            <w:r w:rsidR="00F51995">
              <w:rPr>
                <w:sz w:val="24"/>
              </w:rPr>
              <w:t>Blake Oil Company</w:t>
            </w:r>
            <w:r w:rsidR="001018C0">
              <w:rPr>
                <w:sz w:val="24"/>
              </w:rPr>
              <w:t xml:space="preserve"> </w:t>
            </w:r>
            <w:r w:rsidR="001C6745">
              <w:rPr>
                <w:sz w:val="24"/>
              </w:rPr>
              <w:t xml:space="preserve">best meets the </w:t>
            </w:r>
            <w:r w:rsidR="00240F41">
              <w:rPr>
                <w:sz w:val="24"/>
              </w:rPr>
              <w:t xml:space="preserve">City’s needs. </w:t>
            </w:r>
            <w:r w:rsidR="00420DBB">
              <w:rPr>
                <w:sz w:val="24"/>
              </w:rPr>
              <w:t xml:space="preserve">The </w:t>
            </w:r>
            <w:r w:rsidR="00801E7A">
              <w:rPr>
                <w:sz w:val="24"/>
              </w:rPr>
              <w:t xml:space="preserve">City can expect to save </w:t>
            </w:r>
            <w:r w:rsidR="00180538">
              <w:rPr>
                <w:sz w:val="24"/>
              </w:rPr>
              <w:t xml:space="preserve">a </w:t>
            </w:r>
            <w:r w:rsidR="00801E7A">
              <w:rPr>
                <w:sz w:val="24"/>
              </w:rPr>
              <w:t>$</w:t>
            </w:r>
            <w:r w:rsidR="00614C03">
              <w:rPr>
                <w:sz w:val="24"/>
              </w:rPr>
              <w:t>3</w:t>
            </w:r>
            <w:r w:rsidR="00801E7A">
              <w:rPr>
                <w:sz w:val="24"/>
              </w:rPr>
              <w:t>,</w:t>
            </w:r>
            <w:r w:rsidR="00C37BF8">
              <w:rPr>
                <w:sz w:val="24"/>
              </w:rPr>
              <w:t>6</w:t>
            </w:r>
            <w:r w:rsidR="00801E7A">
              <w:rPr>
                <w:sz w:val="24"/>
              </w:rPr>
              <w:t>00</w:t>
            </w:r>
            <w:r w:rsidR="00FF2F1A">
              <w:rPr>
                <w:sz w:val="24"/>
              </w:rPr>
              <w:t xml:space="preserve">.00 </w:t>
            </w:r>
            <w:r w:rsidR="00D40974">
              <w:rPr>
                <w:sz w:val="24"/>
              </w:rPr>
              <w:t>annually</w:t>
            </w:r>
            <w:r w:rsidR="00C573C2">
              <w:rPr>
                <w:sz w:val="24"/>
              </w:rPr>
              <w:t>.</w:t>
            </w:r>
            <w:r w:rsidR="005B6B62">
              <w:rPr>
                <w:sz w:val="24"/>
              </w:rPr>
              <w:t xml:space="preserve"> </w:t>
            </w:r>
          </w:p>
          <w:p w14:paraId="4FF062A3" w14:textId="5404D763" w:rsidR="004A30E3" w:rsidRDefault="004A30E3" w:rsidP="001D1164">
            <w:pPr>
              <w:widowControl w:val="0"/>
              <w:outlineLvl w:val="0"/>
              <w:rPr>
                <w:sz w:val="24"/>
              </w:rPr>
            </w:pPr>
          </w:p>
          <w:p w14:paraId="534104DC" w14:textId="1AC6634B" w:rsidR="0043651C" w:rsidRDefault="00634C36" w:rsidP="001D1164">
            <w:pPr>
              <w:widowControl w:val="0"/>
              <w:outlineLvl w:val="0"/>
              <w:rPr>
                <w:sz w:val="24"/>
              </w:rPr>
            </w:pPr>
            <w:r w:rsidRPr="00634C36">
              <w:rPr>
                <w:sz w:val="24"/>
              </w:rPr>
              <w:t xml:space="preserve">A report of findings will be shared at the January 27th council meeting in response to the questions raised at the January 13th meeting.  City Council members are encouraged to contract Tim prior to the meeting with any questions.  </w:t>
            </w:r>
          </w:p>
          <w:p w14:paraId="47DC0039" w14:textId="77777777" w:rsidR="00634C36" w:rsidRPr="006532C4" w:rsidRDefault="00634C36" w:rsidP="001D1164">
            <w:pPr>
              <w:widowControl w:val="0"/>
              <w:outlineLvl w:val="0"/>
              <w:rPr>
                <w:sz w:val="24"/>
              </w:rPr>
            </w:pPr>
            <w:bookmarkStart w:id="1" w:name="_GoBack"/>
            <w:bookmarkEnd w:id="1"/>
          </w:p>
          <w:p w14:paraId="006456C6" w14:textId="6E199F49" w:rsidR="006532C4" w:rsidRPr="00615655" w:rsidRDefault="001B5A04" w:rsidP="001D1164">
            <w:pPr>
              <w:widowControl w:val="0"/>
              <w:outlineLvl w:val="0"/>
              <w:rPr>
                <w:b/>
                <w:sz w:val="24"/>
                <w:szCs w:val="24"/>
              </w:rPr>
            </w:pPr>
            <w:r w:rsidRPr="001B5A04">
              <w:rPr>
                <w:b/>
                <w:sz w:val="24"/>
                <w:szCs w:val="24"/>
                <w:u w:val="single"/>
              </w:rPr>
              <w:t xml:space="preserve">Strategic Plan </w:t>
            </w:r>
            <w:r>
              <w:rPr>
                <w:b/>
                <w:sz w:val="24"/>
                <w:szCs w:val="24"/>
                <w:u w:val="single"/>
              </w:rPr>
              <w:t xml:space="preserve">Goal </w:t>
            </w:r>
            <w:r w:rsidRPr="001B5A04">
              <w:rPr>
                <w:b/>
                <w:sz w:val="24"/>
                <w:szCs w:val="24"/>
                <w:u w:val="single"/>
              </w:rPr>
              <w:t>Application</w:t>
            </w:r>
            <w:r w:rsidRPr="00615655">
              <w:rPr>
                <w:b/>
                <w:sz w:val="24"/>
                <w:szCs w:val="24"/>
              </w:rPr>
              <w:t>:</w:t>
            </w:r>
            <w:r w:rsidR="00615655" w:rsidRPr="00615655">
              <w:rPr>
                <w:b/>
                <w:sz w:val="24"/>
                <w:szCs w:val="24"/>
              </w:rPr>
              <w:t xml:space="preserve"> </w:t>
            </w:r>
            <w:r w:rsidR="001D3014" w:rsidRPr="00B76BD8">
              <w:rPr>
                <w:sz w:val="24"/>
                <w:szCs w:val="24"/>
              </w:rPr>
              <w:t>STR-13</w:t>
            </w:r>
            <w:r w:rsidR="001D3014">
              <w:rPr>
                <w:b/>
                <w:sz w:val="24"/>
                <w:szCs w:val="24"/>
              </w:rPr>
              <w:t xml:space="preserve"> </w:t>
            </w:r>
            <w:r w:rsidR="008C3C7D" w:rsidRPr="00615655">
              <w:rPr>
                <w:sz w:val="24"/>
                <w:szCs w:val="24"/>
              </w:rPr>
              <w:t xml:space="preserve">Maintain a </w:t>
            </w:r>
            <w:r w:rsidR="00615655" w:rsidRPr="00615655">
              <w:rPr>
                <w:sz w:val="24"/>
                <w:szCs w:val="24"/>
              </w:rPr>
              <w:t>balanced budget</w:t>
            </w:r>
          </w:p>
          <w:p w14:paraId="24619E28" w14:textId="77777777" w:rsidR="001B5A04" w:rsidRPr="00615655" w:rsidRDefault="001B5A04" w:rsidP="001D1164">
            <w:pPr>
              <w:widowControl w:val="0"/>
              <w:outlineLvl w:val="0"/>
              <w:rPr>
                <w:sz w:val="24"/>
                <w:szCs w:val="24"/>
              </w:rPr>
            </w:pPr>
          </w:p>
          <w:p w14:paraId="4FFD2F29" w14:textId="7649D775" w:rsidR="0061143A" w:rsidRDefault="0043651C" w:rsidP="00E54EF9">
            <w:pPr>
              <w:widowControl w:val="0"/>
              <w:outlineLvl w:val="0"/>
              <w:rPr>
                <w:sz w:val="24"/>
              </w:rPr>
            </w:pPr>
            <w:r>
              <w:rPr>
                <w:b/>
                <w:sz w:val="24"/>
                <w:u w:val="single"/>
              </w:rPr>
              <w:t>Recommendation</w:t>
            </w:r>
            <w:r w:rsidR="00E54EF9" w:rsidRPr="006C21BF">
              <w:rPr>
                <w:b/>
                <w:sz w:val="24"/>
                <w:u w:val="single"/>
              </w:rPr>
              <w:t>:</w:t>
            </w:r>
            <w:r w:rsidR="00E54EF9" w:rsidRPr="006C21BF">
              <w:rPr>
                <w:b/>
                <w:sz w:val="24"/>
              </w:rPr>
              <w:t xml:space="preserve"> </w:t>
            </w:r>
            <w:r w:rsidR="009E4CD0" w:rsidRPr="00676B51">
              <w:rPr>
                <w:sz w:val="24"/>
              </w:rPr>
              <w:t xml:space="preserve">Approve </w:t>
            </w:r>
            <w:r w:rsidR="001C4F02">
              <w:rPr>
                <w:sz w:val="24"/>
              </w:rPr>
              <w:t xml:space="preserve">an </w:t>
            </w:r>
            <w:r w:rsidR="001C4F02" w:rsidRPr="001C4F02">
              <w:rPr>
                <w:sz w:val="24"/>
              </w:rPr>
              <w:t>Ordinance Accepting and Approving the Proposal of Blake Oil Company Pursuant to the 2020 Delivered Petroleum Fuel Request for Proposal</w:t>
            </w:r>
          </w:p>
          <w:p w14:paraId="09DBA343" w14:textId="77777777" w:rsidR="005F13EF" w:rsidRPr="00AE6B27" w:rsidRDefault="005F13EF" w:rsidP="00E54EF9">
            <w:pPr>
              <w:widowControl w:val="0"/>
              <w:outlineLvl w:val="0"/>
              <w:rPr>
                <w:sz w:val="24"/>
              </w:rPr>
            </w:pPr>
          </w:p>
          <w:p w14:paraId="3F071CD3" w14:textId="77777777" w:rsidR="00BA10BF" w:rsidRDefault="0043651C" w:rsidP="0043651C">
            <w:pPr>
              <w:widowControl w:val="0"/>
              <w:outlineLvl w:val="0"/>
              <w:rPr>
                <w:bCs/>
                <w:sz w:val="24"/>
              </w:rPr>
            </w:pPr>
            <w:r>
              <w:rPr>
                <w:b/>
                <w:sz w:val="24"/>
                <w:u w:val="single"/>
              </w:rPr>
              <w:t>Supporting Documents</w:t>
            </w:r>
            <w:r w:rsidR="00E54EF9">
              <w:rPr>
                <w:b/>
                <w:sz w:val="24"/>
                <w:u w:val="single"/>
              </w:rPr>
              <w:t>:</w:t>
            </w:r>
            <w:r w:rsidR="00E54EF9">
              <w:rPr>
                <w:bCs/>
                <w:sz w:val="24"/>
              </w:rPr>
              <w:t xml:space="preserve">  </w:t>
            </w:r>
          </w:p>
          <w:p w14:paraId="0EE997D5" w14:textId="3D5115B9" w:rsidR="0043651C" w:rsidRDefault="005F13EF" w:rsidP="0043651C">
            <w:pPr>
              <w:widowControl w:val="0"/>
              <w:outlineLvl w:val="0"/>
              <w:rPr>
                <w:bCs/>
                <w:sz w:val="24"/>
              </w:rPr>
            </w:pPr>
            <w:r>
              <w:rPr>
                <w:bCs/>
                <w:sz w:val="24"/>
              </w:rPr>
              <w:t>Request for Bids Vendor Site Petroleum Fueling</w:t>
            </w:r>
          </w:p>
          <w:p w14:paraId="32727D4D" w14:textId="1E406E72" w:rsidR="0043651C" w:rsidRDefault="005F13EF" w:rsidP="0043651C">
            <w:pPr>
              <w:widowControl w:val="0"/>
              <w:outlineLvl w:val="0"/>
              <w:rPr>
                <w:bCs/>
                <w:sz w:val="24"/>
              </w:rPr>
            </w:pPr>
            <w:r>
              <w:rPr>
                <w:bCs/>
                <w:sz w:val="24"/>
              </w:rPr>
              <w:t>Bid Tabulation</w:t>
            </w:r>
          </w:p>
          <w:p w14:paraId="10F0BA92" w14:textId="77777777" w:rsidR="0043651C" w:rsidRDefault="00293453" w:rsidP="0043651C">
            <w:pPr>
              <w:widowControl w:val="0"/>
              <w:outlineLvl w:val="0"/>
              <w:rPr>
                <w:bCs/>
                <w:sz w:val="24"/>
              </w:rPr>
            </w:pPr>
            <w:r>
              <w:rPr>
                <w:bCs/>
                <w:sz w:val="24"/>
              </w:rPr>
              <w:t>Blake Oil Company Bid</w:t>
            </w:r>
          </w:p>
          <w:p w14:paraId="36A72558" w14:textId="77777777" w:rsidR="00293453" w:rsidRDefault="00293453" w:rsidP="0043651C">
            <w:pPr>
              <w:widowControl w:val="0"/>
              <w:outlineLvl w:val="0"/>
              <w:rPr>
                <w:bCs/>
                <w:sz w:val="24"/>
              </w:rPr>
            </w:pPr>
            <w:proofErr w:type="spellStart"/>
            <w:r>
              <w:rPr>
                <w:bCs/>
                <w:sz w:val="24"/>
              </w:rPr>
              <w:t>Conserv</w:t>
            </w:r>
            <w:proofErr w:type="spellEnd"/>
            <w:r>
              <w:rPr>
                <w:bCs/>
                <w:sz w:val="24"/>
              </w:rPr>
              <w:t xml:space="preserve"> FS Bid</w:t>
            </w:r>
          </w:p>
          <w:p w14:paraId="6D3DD247" w14:textId="470E71DB" w:rsidR="00293453" w:rsidRPr="000A6100" w:rsidRDefault="00293453" w:rsidP="0043651C">
            <w:pPr>
              <w:widowControl w:val="0"/>
              <w:outlineLvl w:val="0"/>
              <w:rPr>
                <w:sz w:val="24"/>
              </w:rPr>
            </w:pPr>
            <w:r w:rsidRPr="00293453">
              <w:rPr>
                <w:sz w:val="24"/>
              </w:rPr>
              <w:t>Ordinance Accepting and Approving the Proposal of Blake Oil Company Pursuant to the 2020 Delivered Petroleum Fuel Request for Proposal</w:t>
            </w:r>
          </w:p>
        </w:tc>
      </w:tr>
      <w:tr w:rsidR="00D34584" w14:paraId="409A7A69" w14:textId="77777777" w:rsidTr="00043B98">
        <w:trPr>
          <w:trHeight w:val="355"/>
        </w:trPr>
        <w:tc>
          <w:tcPr>
            <w:tcW w:w="10712" w:type="dxa"/>
            <w:tcBorders>
              <w:top w:val="nil"/>
              <w:bottom w:val="nil"/>
            </w:tcBorders>
          </w:tcPr>
          <w:p w14:paraId="0CD41E48" w14:textId="77777777" w:rsidR="00D34584" w:rsidRDefault="00D34584" w:rsidP="00D34584">
            <w:pPr>
              <w:rPr>
                <w:b/>
                <w:noProof/>
                <w:sz w:val="23"/>
              </w:rPr>
            </w:pPr>
          </w:p>
        </w:tc>
      </w:tr>
      <w:tr w:rsidR="00043B98" w14:paraId="7E171FD4" w14:textId="77777777" w:rsidTr="0043651C">
        <w:trPr>
          <w:trHeight w:val="355"/>
        </w:trPr>
        <w:tc>
          <w:tcPr>
            <w:tcW w:w="10712" w:type="dxa"/>
            <w:tcBorders>
              <w:top w:val="nil"/>
            </w:tcBorders>
          </w:tcPr>
          <w:p w14:paraId="0156E836" w14:textId="77777777" w:rsidR="00043B98" w:rsidRDefault="00043B98" w:rsidP="00D34584">
            <w:pPr>
              <w:rPr>
                <w:b/>
                <w:noProof/>
                <w:sz w:val="23"/>
              </w:rPr>
            </w:pPr>
          </w:p>
        </w:tc>
      </w:tr>
    </w:tbl>
    <w:p w14:paraId="582CFB68" w14:textId="77777777" w:rsidR="007C0B2F" w:rsidRDefault="007C0B2F" w:rsidP="00D34584">
      <w:pPr>
        <w:rPr>
          <w:lang w:val="en-GB"/>
        </w:rPr>
      </w:pPr>
    </w:p>
    <w:sectPr w:rsidR="007C0B2F" w:rsidSect="00E148AA">
      <w:pgSz w:w="12240" w:h="15840" w:code="1"/>
      <w:pgMar w:top="1440" w:right="1008" w:bottom="432" w:left="100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257BBA" w14:textId="77777777" w:rsidR="00304E07" w:rsidRDefault="00304E07" w:rsidP="00F668B8">
      <w:r>
        <w:separator/>
      </w:r>
    </w:p>
  </w:endnote>
  <w:endnote w:type="continuationSeparator" w:id="0">
    <w:p w14:paraId="7568F57B" w14:textId="77777777" w:rsidR="00304E07" w:rsidRDefault="00304E07" w:rsidP="00F668B8">
      <w:r>
        <w:continuationSeparator/>
      </w:r>
    </w:p>
  </w:endnote>
  <w:endnote w:type="continuationNotice" w:id="1">
    <w:p w14:paraId="17FAA06C" w14:textId="77777777" w:rsidR="00304E07" w:rsidRDefault="00304E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92BF1D" w14:textId="77777777" w:rsidR="00304E07" w:rsidRDefault="00304E07" w:rsidP="00F668B8">
      <w:r>
        <w:separator/>
      </w:r>
    </w:p>
  </w:footnote>
  <w:footnote w:type="continuationSeparator" w:id="0">
    <w:p w14:paraId="52BA26D2" w14:textId="77777777" w:rsidR="00304E07" w:rsidRDefault="00304E07" w:rsidP="00F668B8">
      <w:r>
        <w:continuationSeparator/>
      </w:r>
    </w:p>
  </w:footnote>
  <w:footnote w:type="continuationNotice" w:id="1">
    <w:p w14:paraId="4A14A917" w14:textId="77777777" w:rsidR="00304E07" w:rsidRDefault="00304E0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C11795"/>
    <w:multiLevelType w:val="hybridMultilevel"/>
    <w:tmpl w:val="EF820ED6"/>
    <w:lvl w:ilvl="0" w:tplc="2460FD9C">
      <w:start w:val="1"/>
      <w:numFmt w:val="upperRoman"/>
      <w:lvlText w:val="%1."/>
      <w:lvlJc w:val="left"/>
      <w:pPr>
        <w:tabs>
          <w:tab w:val="num" w:pos="1080"/>
        </w:tabs>
        <w:ind w:left="1080" w:hanging="720"/>
      </w:pPr>
      <w:rPr>
        <w:rFonts w:hint="default"/>
      </w:rPr>
    </w:lvl>
    <w:lvl w:ilvl="1" w:tplc="2460FD9C">
      <w:start w:val="1"/>
      <w:numFmt w:val="upperRoman"/>
      <w:lvlText w:val="%2."/>
      <w:lvlJc w:val="left"/>
      <w:pPr>
        <w:tabs>
          <w:tab w:val="num" w:pos="1080"/>
        </w:tabs>
        <w:ind w:left="1080" w:hanging="720"/>
      </w:pPr>
      <w:rPr>
        <w:rFonts w:hint="default"/>
      </w:rPr>
    </w:lvl>
    <w:lvl w:ilvl="2" w:tplc="5604609C">
      <w:start w:val="1"/>
      <w:numFmt w:val="bullet"/>
      <w:lvlText w:val=""/>
      <w:lvlJc w:val="left"/>
      <w:pPr>
        <w:tabs>
          <w:tab w:val="num" w:pos="1980"/>
        </w:tabs>
        <w:ind w:left="1980" w:firstLine="0"/>
      </w:pPr>
      <w:rPr>
        <w:rFonts w:ascii="Symbol" w:hAnsi="Symbol" w:hint="default"/>
        <w:color w:val="auto"/>
      </w:rPr>
    </w:lvl>
    <w:lvl w:ilvl="3" w:tplc="A4C22728">
      <w:start w:val="1"/>
      <w:numFmt w:val="lowerLetter"/>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A2535DA"/>
    <w:multiLevelType w:val="hybridMultilevel"/>
    <w:tmpl w:val="5F34E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975649"/>
    <w:multiLevelType w:val="hybridMultilevel"/>
    <w:tmpl w:val="C8F876C0"/>
    <w:lvl w:ilvl="0" w:tplc="5604609C">
      <w:start w:val="1"/>
      <w:numFmt w:val="bullet"/>
      <w:lvlText w:val=""/>
      <w:lvlJc w:val="left"/>
      <w:pPr>
        <w:tabs>
          <w:tab w:val="num" w:pos="2160"/>
        </w:tabs>
        <w:ind w:left="2160" w:firstLine="0"/>
      </w:pPr>
      <w:rPr>
        <w:rFonts w:ascii="Symbol" w:hAnsi="Symbol" w:hint="default"/>
        <w:color w:val="auto"/>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3" w15:restartNumberingAfterBreak="0">
    <w:nsid w:val="21B0198D"/>
    <w:multiLevelType w:val="singleLevel"/>
    <w:tmpl w:val="FA10DBB8"/>
    <w:lvl w:ilvl="0">
      <w:start w:val="1"/>
      <w:numFmt w:val="upperRoman"/>
      <w:pStyle w:val="Heading1"/>
      <w:lvlText w:val="%1."/>
      <w:lvlJc w:val="left"/>
      <w:pPr>
        <w:tabs>
          <w:tab w:val="num" w:pos="1440"/>
        </w:tabs>
        <w:ind w:left="1440" w:hanging="1440"/>
      </w:pPr>
      <w:rPr>
        <w:rFonts w:hint="default"/>
      </w:rPr>
    </w:lvl>
  </w:abstractNum>
  <w:abstractNum w:abstractNumId="4" w15:restartNumberingAfterBreak="0">
    <w:nsid w:val="250A2C49"/>
    <w:multiLevelType w:val="multilevel"/>
    <w:tmpl w:val="810080F0"/>
    <w:lvl w:ilvl="0">
      <w:start w:val="1"/>
      <w:numFmt w:val="decimal"/>
      <w:lvlText w:val="%1)"/>
      <w:lvlJc w:val="left"/>
      <w:pPr>
        <w:tabs>
          <w:tab w:val="num" w:pos="1800"/>
        </w:tabs>
        <w:ind w:left="1800" w:hanging="360"/>
      </w:pPr>
      <w:rPr>
        <w:b w:val="0"/>
      </w:rPr>
    </w:lvl>
    <w:lvl w:ilvl="1">
      <w:start w:val="1"/>
      <w:numFmt w:val="lowerLetter"/>
      <w:lvlText w:val="%2)"/>
      <w:lvlJc w:val="left"/>
      <w:pPr>
        <w:tabs>
          <w:tab w:val="num" w:pos="2160"/>
        </w:tabs>
        <w:ind w:left="2160" w:hanging="360"/>
      </w:pPr>
    </w:lvl>
    <w:lvl w:ilvl="2">
      <w:start w:val="1"/>
      <w:numFmt w:val="lowerRoman"/>
      <w:lvlText w:val="%3)"/>
      <w:lvlJc w:val="left"/>
      <w:pPr>
        <w:tabs>
          <w:tab w:val="num" w:pos="2520"/>
        </w:tabs>
        <w:ind w:left="252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600"/>
        </w:tabs>
        <w:ind w:left="3600" w:hanging="360"/>
      </w:pPr>
    </w:lvl>
    <w:lvl w:ilvl="6">
      <w:start w:val="1"/>
      <w:numFmt w:val="decimal"/>
      <w:lvlText w:val="%7."/>
      <w:lvlJc w:val="left"/>
      <w:pPr>
        <w:tabs>
          <w:tab w:val="num" w:pos="3960"/>
        </w:tabs>
        <w:ind w:left="3960" w:hanging="360"/>
      </w:pPr>
    </w:lvl>
    <w:lvl w:ilvl="7">
      <w:start w:val="1"/>
      <w:numFmt w:val="lowerLetter"/>
      <w:lvlText w:val="%8."/>
      <w:lvlJc w:val="left"/>
      <w:pPr>
        <w:tabs>
          <w:tab w:val="num" w:pos="4320"/>
        </w:tabs>
        <w:ind w:left="4320" w:hanging="360"/>
      </w:pPr>
    </w:lvl>
    <w:lvl w:ilvl="8">
      <w:start w:val="1"/>
      <w:numFmt w:val="lowerRoman"/>
      <w:lvlText w:val="%9."/>
      <w:lvlJc w:val="left"/>
      <w:pPr>
        <w:tabs>
          <w:tab w:val="num" w:pos="4680"/>
        </w:tabs>
        <w:ind w:left="4680" w:hanging="360"/>
      </w:pPr>
    </w:lvl>
  </w:abstractNum>
  <w:abstractNum w:abstractNumId="5" w15:restartNumberingAfterBreak="0">
    <w:nsid w:val="2FBA24F3"/>
    <w:multiLevelType w:val="hybridMultilevel"/>
    <w:tmpl w:val="8466D36C"/>
    <w:lvl w:ilvl="0" w:tplc="04090017">
      <w:start w:val="1"/>
      <w:numFmt w:val="lowerLetter"/>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6" w15:restartNumberingAfterBreak="0">
    <w:nsid w:val="35232DDD"/>
    <w:multiLevelType w:val="hybridMultilevel"/>
    <w:tmpl w:val="88243B80"/>
    <w:lvl w:ilvl="0" w:tplc="04090011">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7" w15:restartNumberingAfterBreak="0">
    <w:nsid w:val="37AA3AF1"/>
    <w:multiLevelType w:val="hybridMultilevel"/>
    <w:tmpl w:val="EE7E171C"/>
    <w:lvl w:ilvl="0" w:tplc="5604609C">
      <w:start w:val="1"/>
      <w:numFmt w:val="bullet"/>
      <w:lvlText w:val=""/>
      <w:lvlJc w:val="left"/>
      <w:pPr>
        <w:tabs>
          <w:tab w:val="num" w:pos="2280"/>
        </w:tabs>
        <w:ind w:left="2280" w:firstLine="0"/>
      </w:pPr>
      <w:rPr>
        <w:rFonts w:ascii="Symbol" w:hAnsi="Symbol" w:hint="default"/>
        <w:color w:val="auto"/>
      </w:rPr>
    </w:lvl>
    <w:lvl w:ilvl="1" w:tplc="04090003" w:tentative="1">
      <w:start w:val="1"/>
      <w:numFmt w:val="bullet"/>
      <w:lvlText w:val="o"/>
      <w:lvlJc w:val="left"/>
      <w:pPr>
        <w:tabs>
          <w:tab w:val="num" w:pos="3720"/>
        </w:tabs>
        <w:ind w:left="3720" w:hanging="360"/>
      </w:pPr>
      <w:rPr>
        <w:rFonts w:ascii="Courier New" w:hAnsi="Courier New" w:cs="Courier New" w:hint="default"/>
      </w:rPr>
    </w:lvl>
    <w:lvl w:ilvl="2" w:tplc="04090005" w:tentative="1">
      <w:start w:val="1"/>
      <w:numFmt w:val="bullet"/>
      <w:lvlText w:val=""/>
      <w:lvlJc w:val="left"/>
      <w:pPr>
        <w:tabs>
          <w:tab w:val="num" w:pos="4440"/>
        </w:tabs>
        <w:ind w:left="4440" w:hanging="360"/>
      </w:pPr>
      <w:rPr>
        <w:rFonts w:ascii="Wingdings" w:hAnsi="Wingdings" w:hint="default"/>
      </w:rPr>
    </w:lvl>
    <w:lvl w:ilvl="3" w:tplc="04090001" w:tentative="1">
      <w:start w:val="1"/>
      <w:numFmt w:val="bullet"/>
      <w:lvlText w:val=""/>
      <w:lvlJc w:val="left"/>
      <w:pPr>
        <w:tabs>
          <w:tab w:val="num" w:pos="5160"/>
        </w:tabs>
        <w:ind w:left="5160" w:hanging="360"/>
      </w:pPr>
      <w:rPr>
        <w:rFonts w:ascii="Symbol" w:hAnsi="Symbol" w:hint="default"/>
      </w:rPr>
    </w:lvl>
    <w:lvl w:ilvl="4" w:tplc="04090003" w:tentative="1">
      <w:start w:val="1"/>
      <w:numFmt w:val="bullet"/>
      <w:lvlText w:val="o"/>
      <w:lvlJc w:val="left"/>
      <w:pPr>
        <w:tabs>
          <w:tab w:val="num" w:pos="5880"/>
        </w:tabs>
        <w:ind w:left="5880" w:hanging="360"/>
      </w:pPr>
      <w:rPr>
        <w:rFonts w:ascii="Courier New" w:hAnsi="Courier New" w:cs="Courier New" w:hint="default"/>
      </w:rPr>
    </w:lvl>
    <w:lvl w:ilvl="5" w:tplc="04090005" w:tentative="1">
      <w:start w:val="1"/>
      <w:numFmt w:val="bullet"/>
      <w:lvlText w:val=""/>
      <w:lvlJc w:val="left"/>
      <w:pPr>
        <w:tabs>
          <w:tab w:val="num" w:pos="6600"/>
        </w:tabs>
        <w:ind w:left="6600" w:hanging="360"/>
      </w:pPr>
      <w:rPr>
        <w:rFonts w:ascii="Wingdings" w:hAnsi="Wingdings" w:hint="default"/>
      </w:rPr>
    </w:lvl>
    <w:lvl w:ilvl="6" w:tplc="04090001" w:tentative="1">
      <w:start w:val="1"/>
      <w:numFmt w:val="bullet"/>
      <w:lvlText w:val=""/>
      <w:lvlJc w:val="left"/>
      <w:pPr>
        <w:tabs>
          <w:tab w:val="num" w:pos="7320"/>
        </w:tabs>
        <w:ind w:left="7320" w:hanging="360"/>
      </w:pPr>
      <w:rPr>
        <w:rFonts w:ascii="Symbol" w:hAnsi="Symbol" w:hint="default"/>
      </w:rPr>
    </w:lvl>
    <w:lvl w:ilvl="7" w:tplc="04090003" w:tentative="1">
      <w:start w:val="1"/>
      <w:numFmt w:val="bullet"/>
      <w:lvlText w:val="o"/>
      <w:lvlJc w:val="left"/>
      <w:pPr>
        <w:tabs>
          <w:tab w:val="num" w:pos="8040"/>
        </w:tabs>
        <w:ind w:left="8040" w:hanging="360"/>
      </w:pPr>
      <w:rPr>
        <w:rFonts w:ascii="Courier New" w:hAnsi="Courier New" w:cs="Courier New" w:hint="default"/>
      </w:rPr>
    </w:lvl>
    <w:lvl w:ilvl="8" w:tplc="04090005" w:tentative="1">
      <w:start w:val="1"/>
      <w:numFmt w:val="bullet"/>
      <w:lvlText w:val=""/>
      <w:lvlJc w:val="left"/>
      <w:pPr>
        <w:tabs>
          <w:tab w:val="num" w:pos="8760"/>
        </w:tabs>
        <w:ind w:left="8760" w:hanging="360"/>
      </w:pPr>
      <w:rPr>
        <w:rFonts w:ascii="Wingdings" w:hAnsi="Wingdings" w:hint="default"/>
      </w:rPr>
    </w:lvl>
  </w:abstractNum>
  <w:abstractNum w:abstractNumId="8" w15:restartNumberingAfterBreak="0">
    <w:nsid w:val="422966CB"/>
    <w:multiLevelType w:val="hybridMultilevel"/>
    <w:tmpl w:val="03647D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DB69E5"/>
    <w:multiLevelType w:val="hybridMultilevel"/>
    <w:tmpl w:val="342E5A2E"/>
    <w:lvl w:ilvl="0" w:tplc="04090017">
      <w:start w:val="1"/>
      <w:numFmt w:val="lowerLetter"/>
      <w:lvlText w:val="%1)"/>
      <w:lvlJc w:val="left"/>
      <w:pPr>
        <w:tabs>
          <w:tab w:val="num" w:pos="2160"/>
        </w:tabs>
        <w:ind w:left="2160" w:hanging="360"/>
      </w:pPr>
    </w:lvl>
    <w:lvl w:ilvl="1" w:tplc="04090019">
      <w:start w:val="1"/>
      <w:numFmt w:val="lowerLetter"/>
      <w:lvlText w:val="%2."/>
      <w:lvlJc w:val="left"/>
      <w:pPr>
        <w:tabs>
          <w:tab w:val="num" w:pos="2880"/>
        </w:tabs>
        <w:ind w:left="2880" w:hanging="360"/>
      </w:pPr>
    </w:lvl>
    <w:lvl w:ilvl="2" w:tplc="0409001B">
      <w:start w:val="1"/>
      <w:numFmt w:val="lowerRoman"/>
      <w:lvlText w:val="%3."/>
      <w:lvlJc w:val="right"/>
      <w:pPr>
        <w:tabs>
          <w:tab w:val="num" w:pos="3600"/>
        </w:tabs>
        <w:ind w:left="3600" w:hanging="180"/>
      </w:pPr>
    </w:lvl>
    <w:lvl w:ilvl="3" w:tplc="0409000F">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10" w15:restartNumberingAfterBreak="0">
    <w:nsid w:val="4D155FEF"/>
    <w:multiLevelType w:val="hybridMultilevel"/>
    <w:tmpl w:val="179AF2DA"/>
    <w:lvl w:ilvl="0" w:tplc="04090017">
      <w:start w:val="1"/>
      <w:numFmt w:val="lowerLetter"/>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1" w15:restartNumberingAfterBreak="0">
    <w:nsid w:val="5EE9670F"/>
    <w:multiLevelType w:val="hybridMultilevel"/>
    <w:tmpl w:val="EFF06B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0DB0F2E"/>
    <w:multiLevelType w:val="hybridMultilevel"/>
    <w:tmpl w:val="07D85D3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43B738A"/>
    <w:multiLevelType w:val="hybridMultilevel"/>
    <w:tmpl w:val="669620A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DCF7BC7"/>
    <w:multiLevelType w:val="hybridMultilevel"/>
    <w:tmpl w:val="B2B0B84E"/>
    <w:lvl w:ilvl="0" w:tplc="04090017">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5" w15:restartNumberingAfterBreak="0">
    <w:nsid w:val="73B7783B"/>
    <w:multiLevelType w:val="multilevel"/>
    <w:tmpl w:val="03647D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772A66C9"/>
    <w:multiLevelType w:val="hybridMultilevel"/>
    <w:tmpl w:val="4E3E307C"/>
    <w:lvl w:ilvl="0" w:tplc="5798CEC8">
      <w:start w:val="2"/>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15:restartNumberingAfterBreak="0">
    <w:nsid w:val="7FFE05EF"/>
    <w:multiLevelType w:val="hybridMultilevel"/>
    <w:tmpl w:val="8C34376A"/>
    <w:lvl w:ilvl="0" w:tplc="04090001">
      <w:start w:val="1"/>
      <w:numFmt w:val="bullet"/>
      <w:lvlText w:val=""/>
      <w:lvlJc w:val="left"/>
      <w:pPr>
        <w:tabs>
          <w:tab w:val="num" w:pos="2520"/>
        </w:tabs>
        <w:ind w:left="2520" w:hanging="360"/>
      </w:pPr>
      <w:rPr>
        <w:rFonts w:ascii="Symbol" w:hAnsi="Symbol" w:hint="default"/>
      </w:rPr>
    </w:lvl>
    <w:lvl w:ilvl="1" w:tplc="04090003">
      <w:start w:val="1"/>
      <w:numFmt w:val="bullet"/>
      <w:lvlText w:val="o"/>
      <w:lvlJc w:val="left"/>
      <w:pPr>
        <w:tabs>
          <w:tab w:val="num" w:pos="3240"/>
        </w:tabs>
        <w:ind w:left="3240" w:hanging="360"/>
      </w:pPr>
      <w:rPr>
        <w:rFonts w:ascii="Courier New" w:hAnsi="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num w:numId="1">
    <w:abstractNumId w:val="13"/>
  </w:num>
  <w:num w:numId="2">
    <w:abstractNumId w:val="0"/>
  </w:num>
  <w:num w:numId="3">
    <w:abstractNumId w:val="5"/>
  </w:num>
  <w:num w:numId="4">
    <w:abstractNumId w:val="9"/>
  </w:num>
  <w:num w:numId="5">
    <w:abstractNumId w:val="6"/>
  </w:num>
  <w:num w:numId="6">
    <w:abstractNumId w:val="16"/>
  </w:num>
  <w:num w:numId="7">
    <w:abstractNumId w:val="14"/>
  </w:num>
  <w:num w:numId="8">
    <w:abstractNumId w:val="10"/>
  </w:num>
  <w:num w:numId="9">
    <w:abstractNumId w:val="12"/>
  </w:num>
  <w:num w:numId="10">
    <w:abstractNumId w:val="8"/>
  </w:num>
  <w:num w:numId="11">
    <w:abstractNumId w:val="15"/>
  </w:num>
  <w:num w:numId="12">
    <w:abstractNumId w:val="3"/>
  </w:num>
  <w:num w:numId="13">
    <w:abstractNumId w:val="4"/>
  </w:num>
  <w:num w:numId="14">
    <w:abstractNumId w:val="17"/>
  </w:num>
  <w:num w:numId="15">
    <w:abstractNumId w:val="7"/>
  </w:num>
  <w:num w:numId="16">
    <w:abstractNumId w:val="2"/>
  </w:num>
  <w:num w:numId="17">
    <w:abstractNumId w:val="11"/>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rawingGridVerticalSpacing w:val="187"/>
  <w:doNotUseMarginsForDrawingGridOrigin/>
  <w:drawingGridHorizontalOrigin w:val="1699"/>
  <w:drawingGridVerticalOrigin w:val="1987"/>
  <w:noPunctuationKerning/>
  <w:characterSpacingControl w:val="doNotCompress"/>
  <w:doNotValidateAgainstSchema/>
  <w:doNotDemarcateInvalidXml/>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genda Post Wizard Balloon" w:val="0"/>
  </w:docVars>
  <w:rsids>
    <w:rsidRoot w:val="00F13755"/>
    <w:rsid w:val="000054FF"/>
    <w:rsid w:val="00007607"/>
    <w:rsid w:val="00016BCE"/>
    <w:rsid w:val="000246F3"/>
    <w:rsid w:val="00030D15"/>
    <w:rsid w:val="000321A7"/>
    <w:rsid w:val="000333E9"/>
    <w:rsid w:val="00033BBD"/>
    <w:rsid w:val="00043B98"/>
    <w:rsid w:val="000544D7"/>
    <w:rsid w:val="00054800"/>
    <w:rsid w:val="0005521A"/>
    <w:rsid w:val="000560CD"/>
    <w:rsid w:val="00061554"/>
    <w:rsid w:val="00062228"/>
    <w:rsid w:val="00065474"/>
    <w:rsid w:val="0007204F"/>
    <w:rsid w:val="00072DFE"/>
    <w:rsid w:val="00081627"/>
    <w:rsid w:val="0009157C"/>
    <w:rsid w:val="000A22C6"/>
    <w:rsid w:val="000A5205"/>
    <w:rsid w:val="000A6100"/>
    <w:rsid w:val="000C109C"/>
    <w:rsid w:val="000D1627"/>
    <w:rsid w:val="000D16C1"/>
    <w:rsid w:val="000D29B9"/>
    <w:rsid w:val="000D3B37"/>
    <w:rsid w:val="000E1E0D"/>
    <w:rsid w:val="000E3B96"/>
    <w:rsid w:val="000E3C9A"/>
    <w:rsid w:val="000F2FB2"/>
    <w:rsid w:val="000F448D"/>
    <w:rsid w:val="000F5281"/>
    <w:rsid w:val="000F7C79"/>
    <w:rsid w:val="001018C0"/>
    <w:rsid w:val="001019F2"/>
    <w:rsid w:val="0010773F"/>
    <w:rsid w:val="001127DB"/>
    <w:rsid w:val="00120431"/>
    <w:rsid w:val="00134FD6"/>
    <w:rsid w:val="001417F1"/>
    <w:rsid w:val="00143E3A"/>
    <w:rsid w:val="001445F6"/>
    <w:rsid w:val="00146835"/>
    <w:rsid w:val="00153089"/>
    <w:rsid w:val="001535BB"/>
    <w:rsid w:val="00156540"/>
    <w:rsid w:val="001624A2"/>
    <w:rsid w:val="001654C5"/>
    <w:rsid w:val="00165514"/>
    <w:rsid w:val="00170857"/>
    <w:rsid w:val="0017333B"/>
    <w:rsid w:val="00174FE4"/>
    <w:rsid w:val="00180538"/>
    <w:rsid w:val="00187A1E"/>
    <w:rsid w:val="001920E8"/>
    <w:rsid w:val="00192D06"/>
    <w:rsid w:val="0019551A"/>
    <w:rsid w:val="00195A59"/>
    <w:rsid w:val="001A21E7"/>
    <w:rsid w:val="001B2F08"/>
    <w:rsid w:val="001B5A04"/>
    <w:rsid w:val="001B7575"/>
    <w:rsid w:val="001C4F02"/>
    <w:rsid w:val="001C6745"/>
    <w:rsid w:val="001C6D22"/>
    <w:rsid w:val="001D01D2"/>
    <w:rsid w:val="001D1164"/>
    <w:rsid w:val="001D1B9C"/>
    <w:rsid w:val="001D3014"/>
    <w:rsid w:val="001E011A"/>
    <w:rsid w:val="001E215B"/>
    <w:rsid w:val="001E22A4"/>
    <w:rsid w:val="001F301D"/>
    <w:rsid w:val="001F69F6"/>
    <w:rsid w:val="002048F7"/>
    <w:rsid w:val="002059BF"/>
    <w:rsid w:val="00207F81"/>
    <w:rsid w:val="00212393"/>
    <w:rsid w:val="00216E62"/>
    <w:rsid w:val="00223128"/>
    <w:rsid w:val="002258E9"/>
    <w:rsid w:val="002362B5"/>
    <w:rsid w:val="00240F41"/>
    <w:rsid w:val="00242F0C"/>
    <w:rsid w:val="00243DAB"/>
    <w:rsid w:val="002513CE"/>
    <w:rsid w:val="00255652"/>
    <w:rsid w:val="00257CE3"/>
    <w:rsid w:val="00263AB0"/>
    <w:rsid w:val="00263F47"/>
    <w:rsid w:val="00270A62"/>
    <w:rsid w:val="00272C24"/>
    <w:rsid w:val="002739A8"/>
    <w:rsid w:val="002761F8"/>
    <w:rsid w:val="00282E6E"/>
    <w:rsid w:val="00283971"/>
    <w:rsid w:val="00293453"/>
    <w:rsid w:val="00294FF1"/>
    <w:rsid w:val="002974F6"/>
    <w:rsid w:val="002A1AF6"/>
    <w:rsid w:val="002A34C0"/>
    <w:rsid w:val="002A71CD"/>
    <w:rsid w:val="002C7586"/>
    <w:rsid w:val="002D0C6A"/>
    <w:rsid w:val="002D285E"/>
    <w:rsid w:val="002E1BBC"/>
    <w:rsid w:val="002F2A5F"/>
    <w:rsid w:val="002F6D62"/>
    <w:rsid w:val="002F7AA0"/>
    <w:rsid w:val="0030374E"/>
    <w:rsid w:val="00304E07"/>
    <w:rsid w:val="003113B2"/>
    <w:rsid w:val="00316D8C"/>
    <w:rsid w:val="00322175"/>
    <w:rsid w:val="00322E10"/>
    <w:rsid w:val="00327E2B"/>
    <w:rsid w:val="00334B28"/>
    <w:rsid w:val="00336C92"/>
    <w:rsid w:val="00342B6A"/>
    <w:rsid w:val="003445F1"/>
    <w:rsid w:val="003511C2"/>
    <w:rsid w:val="00352DCD"/>
    <w:rsid w:val="0035355C"/>
    <w:rsid w:val="0035376B"/>
    <w:rsid w:val="00355576"/>
    <w:rsid w:val="00357FCD"/>
    <w:rsid w:val="003627AC"/>
    <w:rsid w:val="00371998"/>
    <w:rsid w:val="00372CD9"/>
    <w:rsid w:val="003757ED"/>
    <w:rsid w:val="003813EC"/>
    <w:rsid w:val="00381C7D"/>
    <w:rsid w:val="00383EFF"/>
    <w:rsid w:val="003858CC"/>
    <w:rsid w:val="00386AD2"/>
    <w:rsid w:val="00394999"/>
    <w:rsid w:val="00395B6D"/>
    <w:rsid w:val="003A1B3F"/>
    <w:rsid w:val="003A3D4D"/>
    <w:rsid w:val="003A6115"/>
    <w:rsid w:val="003B78A1"/>
    <w:rsid w:val="003D50D9"/>
    <w:rsid w:val="003D61CB"/>
    <w:rsid w:val="003E02F2"/>
    <w:rsid w:val="003E04DD"/>
    <w:rsid w:val="003F308B"/>
    <w:rsid w:val="004059A6"/>
    <w:rsid w:val="00414CCB"/>
    <w:rsid w:val="00416B4B"/>
    <w:rsid w:val="00417498"/>
    <w:rsid w:val="00417B9E"/>
    <w:rsid w:val="00420DBB"/>
    <w:rsid w:val="00422ED0"/>
    <w:rsid w:val="0042472A"/>
    <w:rsid w:val="0043260A"/>
    <w:rsid w:val="0043651C"/>
    <w:rsid w:val="0044125A"/>
    <w:rsid w:val="00444306"/>
    <w:rsid w:val="00444CCE"/>
    <w:rsid w:val="00447856"/>
    <w:rsid w:val="00461790"/>
    <w:rsid w:val="00464B20"/>
    <w:rsid w:val="004653F9"/>
    <w:rsid w:val="00483F9D"/>
    <w:rsid w:val="00493487"/>
    <w:rsid w:val="0049712A"/>
    <w:rsid w:val="004A30E3"/>
    <w:rsid w:val="004A5653"/>
    <w:rsid w:val="004A7118"/>
    <w:rsid w:val="004B0B28"/>
    <w:rsid w:val="004B120E"/>
    <w:rsid w:val="004C1F36"/>
    <w:rsid w:val="004C2F77"/>
    <w:rsid w:val="004C5FFA"/>
    <w:rsid w:val="004D6FD7"/>
    <w:rsid w:val="004E2D34"/>
    <w:rsid w:val="004E75B7"/>
    <w:rsid w:val="00505A81"/>
    <w:rsid w:val="00512452"/>
    <w:rsid w:val="0052095F"/>
    <w:rsid w:val="00525F19"/>
    <w:rsid w:val="00526A35"/>
    <w:rsid w:val="00527E58"/>
    <w:rsid w:val="00530E47"/>
    <w:rsid w:val="00545BA4"/>
    <w:rsid w:val="00551D44"/>
    <w:rsid w:val="00560A10"/>
    <w:rsid w:val="00564765"/>
    <w:rsid w:val="005720AB"/>
    <w:rsid w:val="005734EF"/>
    <w:rsid w:val="005759E1"/>
    <w:rsid w:val="005863F6"/>
    <w:rsid w:val="00591F95"/>
    <w:rsid w:val="005930CB"/>
    <w:rsid w:val="005950CC"/>
    <w:rsid w:val="005A415C"/>
    <w:rsid w:val="005A4D7F"/>
    <w:rsid w:val="005B6B62"/>
    <w:rsid w:val="005C0D77"/>
    <w:rsid w:val="005C459D"/>
    <w:rsid w:val="005D6B9F"/>
    <w:rsid w:val="005E54D3"/>
    <w:rsid w:val="005E6BA0"/>
    <w:rsid w:val="005E6F15"/>
    <w:rsid w:val="005F13EF"/>
    <w:rsid w:val="006002B5"/>
    <w:rsid w:val="006017DB"/>
    <w:rsid w:val="006031FC"/>
    <w:rsid w:val="00605744"/>
    <w:rsid w:val="0061143A"/>
    <w:rsid w:val="00614C03"/>
    <w:rsid w:val="00614C86"/>
    <w:rsid w:val="00615655"/>
    <w:rsid w:val="006220BF"/>
    <w:rsid w:val="00634C36"/>
    <w:rsid w:val="00636656"/>
    <w:rsid w:val="00641B79"/>
    <w:rsid w:val="00643E46"/>
    <w:rsid w:val="00645C72"/>
    <w:rsid w:val="00646259"/>
    <w:rsid w:val="006502C4"/>
    <w:rsid w:val="006525AF"/>
    <w:rsid w:val="006532C4"/>
    <w:rsid w:val="00655FEA"/>
    <w:rsid w:val="0066255C"/>
    <w:rsid w:val="0066307B"/>
    <w:rsid w:val="0066588B"/>
    <w:rsid w:val="00674881"/>
    <w:rsid w:val="006749FA"/>
    <w:rsid w:val="00675F1C"/>
    <w:rsid w:val="00676B51"/>
    <w:rsid w:val="00681423"/>
    <w:rsid w:val="006820C0"/>
    <w:rsid w:val="006827CF"/>
    <w:rsid w:val="006847F0"/>
    <w:rsid w:val="0068769A"/>
    <w:rsid w:val="006A12C7"/>
    <w:rsid w:val="006A24D7"/>
    <w:rsid w:val="006A60AC"/>
    <w:rsid w:val="006B394C"/>
    <w:rsid w:val="006B66F9"/>
    <w:rsid w:val="006C21BF"/>
    <w:rsid w:val="006C25AC"/>
    <w:rsid w:val="006C6289"/>
    <w:rsid w:val="006D1053"/>
    <w:rsid w:val="006D3225"/>
    <w:rsid w:val="006D3D3A"/>
    <w:rsid w:val="006D5394"/>
    <w:rsid w:val="006F3CD5"/>
    <w:rsid w:val="006F5438"/>
    <w:rsid w:val="00701B7F"/>
    <w:rsid w:val="00704B94"/>
    <w:rsid w:val="00704F61"/>
    <w:rsid w:val="00706863"/>
    <w:rsid w:val="00715FAA"/>
    <w:rsid w:val="00722E61"/>
    <w:rsid w:val="00744005"/>
    <w:rsid w:val="00744882"/>
    <w:rsid w:val="00753AD2"/>
    <w:rsid w:val="00753D09"/>
    <w:rsid w:val="0075574A"/>
    <w:rsid w:val="00792D2C"/>
    <w:rsid w:val="007C0010"/>
    <w:rsid w:val="007C0B2F"/>
    <w:rsid w:val="007C68E1"/>
    <w:rsid w:val="007C7490"/>
    <w:rsid w:val="007D1D63"/>
    <w:rsid w:val="007E147E"/>
    <w:rsid w:val="007E19F9"/>
    <w:rsid w:val="007F3BF0"/>
    <w:rsid w:val="007F4A8E"/>
    <w:rsid w:val="007F5413"/>
    <w:rsid w:val="007F5569"/>
    <w:rsid w:val="007F7B73"/>
    <w:rsid w:val="00801E7A"/>
    <w:rsid w:val="00805E21"/>
    <w:rsid w:val="008115A5"/>
    <w:rsid w:val="008136FD"/>
    <w:rsid w:val="00815FE8"/>
    <w:rsid w:val="008177BA"/>
    <w:rsid w:val="00833F43"/>
    <w:rsid w:val="008360BF"/>
    <w:rsid w:val="0083760D"/>
    <w:rsid w:val="0084394B"/>
    <w:rsid w:val="00846722"/>
    <w:rsid w:val="0085162A"/>
    <w:rsid w:val="00860FE8"/>
    <w:rsid w:val="00865DD0"/>
    <w:rsid w:val="00872A12"/>
    <w:rsid w:val="008806D5"/>
    <w:rsid w:val="00880BD8"/>
    <w:rsid w:val="00880D07"/>
    <w:rsid w:val="00881C29"/>
    <w:rsid w:val="00882A1F"/>
    <w:rsid w:val="0088568A"/>
    <w:rsid w:val="00886D2C"/>
    <w:rsid w:val="00897B5D"/>
    <w:rsid w:val="008A2C3F"/>
    <w:rsid w:val="008A405E"/>
    <w:rsid w:val="008A4A21"/>
    <w:rsid w:val="008A6303"/>
    <w:rsid w:val="008A7CFF"/>
    <w:rsid w:val="008C13E0"/>
    <w:rsid w:val="008C3C7D"/>
    <w:rsid w:val="008C4A34"/>
    <w:rsid w:val="008D1957"/>
    <w:rsid w:val="008D3B70"/>
    <w:rsid w:val="008E0BEF"/>
    <w:rsid w:val="008E7E4A"/>
    <w:rsid w:val="008F688F"/>
    <w:rsid w:val="0090072A"/>
    <w:rsid w:val="009010E3"/>
    <w:rsid w:val="00912AA9"/>
    <w:rsid w:val="00913AAA"/>
    <w:rsid w:val="00914241"/>
    <w:rsid w:val="00921852"/>
    <w:rsid w:val="00922958"/>
    <w:rsid w:val="00927023"/>
    <w:rsid w:val="00931828"/>
    <w:rsid w:val="009331F5"/>
    <w:rsid w:val="0095760A"/>
    <w:rsid w:val="00960E89"/>
    <w:rsid w:val="00961DD9"/>
    <w:rsid w:val="0096506A"/>
    <w:rsid w:val="009669F5"/>
    <w:rsid w:val="00966D10"/>
    <w:rsid w:val="00971D09"/>
    <w:rsid w:val="00972ACD"/>
    <w:rsid w:val="00973663"/>
    <w:rsid w:val="00982605"/>
    <w:rsid w:val="00983EF3"/>
    <w:rsid w:val="009843F3"/>
    <w:rsid w:val="009868B3"/>
    <w:rsid w:val="00987A74"/>
    <w:rsid w:val="00992D96"/>
    <w:rsid w:val="0099483C"/>
    <w:rsid w:val="00995FB2"/>
    <w:rsid w:val="009A324F"/>
    <w:rsid w:val="009B451E"/>
    <w:rsid w:val="009B55B5"/>
    <w:rsid w:val="009B5FDE"/>
    <w:rsid w:val="009C1799"/>
    <w:rsid w:val="009C2780"/>
    <w:rsid w:val="009C2E47"/>
    <w:rsid w:val="009C61B9"/>
    <w:rsid w:val="009C6258"/>
    <w:rsid w:val="009D236D"/>
    <w:rsid w:val="009D705E"/>
    <w:rsid w:val="009D7B44"/>
    <w:rsid w:val="009E1C90"/>
    <w:rsid w:val="009E46B7"/>
    <w:rsid w:val="009E4CD0"/>
    <w:rsid w:val="009E5D4F"/>
    <w:rsid w:val="009E6170"/>
    <w:rsid w:val="009E64D2"/>
    <w:rsid w:val="009E7398"/>
    <w:rsid w:val="009F3633"/>
    <w:rsid w:val="00A0525C"/>
    <w:rsid w:val="00A05442"/>
    <w:rsid w:val="00A05825"/>
    <w:rsid w:val="00A12251"/>
    <w:rsid w:val="00A210BD"/>
    <w:rsid w:val="00A23C9D"/>
    <w:rsid w:val="00A36C91"/>
    <w:rsid w:val="00A4255D"/>
    <w:rsid w:val="00A42985"/>
    <w:rsid w:val="00A42E35"/>
    <w:rsid w:val="00A51A5F"/>
    <w:rsid w:val="00A648B7"/>
    <w:rsid w:val="00A64BF6"/>
    <w:rsid w:val="00A741CB"/>
    <w:rsid w:val="00A80449"/>
    <w:rsid w:val="00A8252C"/>
    <w:rsid w:val="00A9150A"/>
    <w:rsid w:val="00A9212D"/>
    <w:rsid w:val="00A937E4"/>
    <w:rsid w:val="00A946CA"/>
    <w:rsid w:val="00AA0FB9"/>
    <w:rsid w:val="00AA790D"/>
    <w:rsid w:val="00AC1C70"/>
    <w:rsid w:val="00AC35DC"/>
    <w:rsid w:val="00AC4978"/>
    <w:rsid w:val="00AD109C"/>
    <w:rsid w:val="00AE6B27"/>
    <w:rsid w:val="00AE7368"/>
    <w:rsid w:val="00AF1D13"/>
    <w:rsid w:val="00AF2BCB"/>
    <w:rsid w:val="00AF62DF"/>
    <w:rsid w:val="00AF6372"/>
    <w:rsid w:val="00AF7F4A"/>
    <w:rsid w:val="00B045F5"/>
    <w:rsid w:val="00B0697C"/>
    <w:rsid w:val="00B1003D"/>
    <w:rsid w:val="00B10DC2"/>
    <w:rsid w:val="00B11940"/>
    <w:rsid w:val="00B123A4"/>
    <w:rsid w:val="00B14874"/>
    <w:rsid w:val="00B3309D"/>
    <w:rsid w:val="00B3347C"/>
    <w:rsid w:val="00B33736"/>
    <w:rsid w:val="00B357FB"/>
    <w:rsid w:val="00B43391"/>
    <w:rsid w:val="00B44923"/>
    <w:rsid w:val="00B46C0A"/>
    <w:rsid w:val="00B474BF"/>
    <w:rsid w:val="00B47C43"/>
    <w:rsid w:val="00B51882"/>
    <w:rsid w:val="00B57949"/>
    <w:rsid w:val="00B62A60"/>
    <w:rsid w:val="00B766C1"/>
    <w:rsid w:val="00B76BD8"/>
    <w:rsid w:val="00B806FE"/>
    <w:rsid w:val="00B82195"/>
    <w:rsid w:val="00B91917"/>
    <w:rsid w:val="00B932C5"/>
    <w:rsid w:val="00B9378B"/>
    <w:rsid w:val="00B94076"/>
    <w:rsid w:val="00BA081D"/>
    <w:rsid w:val="00BA10BF"/>
    <w:rsid w:val="00BA6452"/>
    <w:rsid w:val="00BA7ECB"/>
    <w:rsid w:val="00BB40D3"/>
    <w:rsid w:val="00BB6B9D"/>
    <w:rsid w:val="00BC1337"/>
    <w:rsid w:val="00BC20CF"/>
    <w:rsid w:val="00BC683B"/>
    <w:rsid w:val="00BD1A4F"/>
    <w:rsid w:val="00BF11A7"/>
    <w:rsid w:val="00BF49B0"/>
    <w:rsid w:val="00C02254"/>
    <w:rsid w:val="00C039BA"/>
    <w:rsid w:val="00C07923"/>
    <w:rsid w:val="00C21224"/>
    <w:rsid w:val="00C23A99"/>
    <w:rsid w:val="00C266A8"/>
    <w:rsid w:val="00C35081"/>
    <w:rsid w:val="00C354D5"/>
    <w:rsid w:val="00C3561B"/>
    <w:rsid w:val="00C37BF8"/>
    <w:rsid w:val="00C43E5A"/>
    <w:rsid w:val="00C443FB"/>
    <w:rsid w:val="00C44CE8"/>
    <w:rsid w:val="00C51391"/>
    <w:rsid w:val="00C573C2"/>
    <w:rsid w:val="00C6496E"/>
    <w:rsid w:val="00C70944"/>
    <w:rsid w:val="00C711A1"/>
    <w:rsid w:val="00C737EB"/>
    <w:rsid w:val="00C76AC2"/>
    <w:rsid w:val="00C80442"/>
    <w:rsid w:val="00C85D20"/>
    <w:rsid w:val="00C86B7E"/>
    <w:rsid w:val="00C912A0"/>
    <w:rsid w:val="00C94CBA"/>
    <w:rsid w:val="00C96ECB"/>
    <w:rsid w:val="00C977A8"/>
    <w:rsid w:val="00CB5B96"/>
    <w:rsid w:val="00CC272C"/>
    <w:rsid w:val="00CC3482"/>
    <w:rsid w:val="00CD38AE"/>
    <w:rsid w:val="00CD4F66"/>
    <w:rsid w:val="00CD66EF"/>
    <w:rsid w:val="00CD79A2"/>
    <w:rsid w:val="00CE2156"/>
    <w:rsid w:val="00CF1405"/>
    <w:rsid w:val="00CF4ABA"/>
    <w:rsid w:val="00D0173D"/>
    <w:rsid w:val="00D044DD"/>
    <w:rsid w:val="00D07536"/>
    <w:rsid w:val="00D13320"/>
    <w:rsid w:val="00D16042"/>
    <w:rsid w:val="00D16DB6"/>
    <w:rsid w:val="00D2085D"/>
    <w:rsid w:val="00D21B72"/>
    <w:rsid w:val="00D259EF"/>
    <w:rsid w:val="00D34584"/>
    <w:rsid w:val="00D35FBF"/>
    <w:rsid w:val="00D40974"/>
    <w:rsid w:val="00D40A1A"/>
    <w:rsid w:val="00D471B0"/>
    <w:rsid w:val="00D51151"/>
    <w:rsid w:val="00D5164D"/>
    <w:rsid w:val="00D546ED"/>
    <w:rsid w:val="00D5756F"/>
    <w:rsid w:val="00D61727"/>
    <w:rsid w:val="00D66AF9"/>
    <w:rsid w:val="00D71CF1"/>
    <w:rsid w:val="00D8559F"/>
    <w:rsid w:val="00D85C58"/>
    <w:rsid w:val="00D870CD"/>
    <w:rsid w:val="00D90484"/>
    <w:rsid w:val="00D94D0C"/>
    <w:rsid w:val="00D9760E"/>
    <w:rsid w:val="00DA41A9"/>
    <w:rsid w:val="00DA4CAF"/>
    <w:rsid w:val="00DB0D4A"/>
    <w:rsid w:val="00DB7524"/>
    <w:rsid w:val="00DC5F6F"/>
    <w:rsid w:val="00DC6A63"/>
    <w:rsid w:val="00DD0C24"/>
    <w:rsid w:val="00DD29F5"/>
    <w:rsid w:val="00DE79B8"/>
    <w:rsid w:val="00DF6B23"/>
    <w:rsid w:val="00E005EB"/>
    <w:rsid w:val="00E017F9"/>
    <w:rsid w:val="00E023D9"/>
    <w:rsid w:val="00E04786"/>
    <w:rsid w:val="00E148AA"/>
    <w:rsid w:val="00E14BE4"/>
    <w:rsid w:val="00E22254"/>
    <w:rsid w:val="00E23AA4"/>
    <w:rsid w:val="00E24297"/>
    <w:rsid w:val="00E361A5"/>
    <w:rsid w:val="00E43E5E"/>
    <w:rsid w:val="00E53447"/>
    <w:rsid w:val="00E54EF9"/>
    <w:rsid w:val="00E65727"/>
    <w:rsid w:val="00E70AFA"/>
    <w:rsid w:val="00E717BE"/>
    <w:rsid w:val="00E8133F"/>
    <w:rsid w:val="00E853B0"/>
    <w:rsid w:val="00E86387"/>
    <w:rsid w:val="00EA15BA"/>
    <w:rsid w:val="00EA25B9"/>
    <w:rsid w:val="00EA5A82"/>
    <w:rsid w:val="00EB210D"/>
    <w:rsid w:val="00EB219F"/>
    <w:rsid w:val="00EC0398"/>
    <w:rsid w:val="00EC710D"/>
    <w:rsid w:val="00ED254A"/>
    <w:rsid w:val="00EE728A"/>
    <w:rsid w:val="00F0063B"/>
    <w:rsid w:val="00F11661"/>
    <w:rsid w:val="00F13755"/>
    <w:rsid w:val="00F26D5C"/>
    <w:rsid w:val="00F30DC0"/>
    <w:rsid w:val="00F340AF"/>
    <w:rsid w:val="00F37F4C"/>
    <w:rsid w:val="00F43F16"/>
    <w:rsid w:val="00F45AD9"/>
    <w:rsid w:val="00F51728"/>
    <w:rsid w:val="00F51995"/>
    <w:rsid w:val="00F5315E"/>
    <w:rsid w:val="00F668B8"/>
    <w:rsid w:val="00F8508D"/>
    <w:rsid w:val="00F96FFB"/>
    <w:rsid w:val="00F97BE2"/>
    <w:rsid w:val="00FA1EC8"/>
    <w:rsid w:val="00FB2DE1"/>
    <w:rsid w:val="00FB6399"/>
    <w:rsid w:val="00FC5253"/>
    <w:rsid w:val="00FD3AF1"/>
    <w:rsid w:val="00FD51C5"/>
    <w:rsid w:val="00FD6DFB"/>
    <w:rsid w:val="00FE42EC"/>
    <w:rsid w:val="00FE45C9"/>
    <w:rsid w:val="00FF2A92"/>
    <w:rsid w:val="00FF2F1A"/>
    <w:rsid w:val="00FF34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58061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style>
  <w:style w:type="paragraph" w:styleId="Heading1">
    <w:name w:val="heading 1"/>
    <w:basedOn w:val="Normal"/>
    <w:next w:val="Normal"/>
    <w:qFormat/>
    <w:rsid w:val="00D34584"/>
    <w:pPr>
      <w:keepNext/>
      <w:numPr>
        <w:numId w:val="12"/>
      </w:numPr>
      <w:jc w:val="both"/>
      <w:outlineLvl w:val="0"/>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641B79"/>
    <w:rPr>
      <w:rFonts w:ascii="Tahoma" w:hAnsi="Tahoma" w:cs="Tahoma"/>
      <w:sz w:val="16"/>
      <w:szCs w:val="16"/>
    </w:rPr>
  </w:style>
  <w:style w:type="paragraph" w:customStyle="1" w:styleId="Standard1">
    <w:name w:val="Standard1"/>
    <w:basedOn w:val="Normal"/>
    <w:rsid w:val="00F13755"/>
    <w:pPr>
      <w:spacing w:before="60" w:after="60"/>
    </w:pPr>
  </w:style>
  <w:style w:type="character" w:styleId="Hyperlink">
    <w:name w:val="Hyperlink"/>
    <w:rsid w:val="001920E8"/>
    <w:rPr>
      <w:color w:val="0000FF"/>
      <w:u w:val="single"/>
    </w:rPr>
  </w:style>
  <w:style w:type="character" w:styleId="FollowedHyperlink">
    <w:name w:val="FollowedHyperlink"/>
    <w:rsid w:val="00F51728"/>
    <w:rPr>
      <w:color w:val="800080"/>
      <w:u w:val="single"/>
    </w:rPr>
  </w:style>
  <w:style w:type="table" w:styleId="TableGrid">
    <w:name w:val="Table Grid"/>
    <w:basedOn w:val="TableNormal"/>
    <w:rsid w:val="004365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F668B8"/>
    <w:pPr>
      <w:tabs>
        <w:tab w:val="center" w:pos="4680"/>
        <w:tab w:val="right" w:pos="9360"/>
      </w:tabs>
    </w:pPr>
  </w:style>
  <w:style w:type="character" w:customStyle="1" w:styleId="HeaderChar">
    <w:name w:val="Header Char"/>
    <w:basedOn w:val="DefaultParagraphFont"/>
    <w:link w:val="Header"/>
    <w:rsid w:val="00F668B8"/>
  </w:style>
  <w:style w:type="paragraph" w:styleId="Footer">
    <w:name w:val="footer"/>
    <w:basedOn w:val="Normal"/>
    <w:link w:val="FooterChar"/>
    <w:rsid w:val="00F668B8"/>
    <w:pPr>
      <w:tabs>
        <w:tab w:val="center" w:pos="4680"/>
        <w:tab w:val="right" w:pos="9360"/>
      </w:tabs>
    </w:pPr>
  </w:style>
  <w:style w:type="character" w:customStyle="1" w:styleId="FooterChar">
    <w:name w:val="Footer Char"/>
    <w:basedOn w:val="DefaultParagraphFont"/>
    <w:link w:val="Footer"/>
    <w:rsid w:val="00F668B8"/>
  </w:style>
  <w:style w:type="paragraph" w:styleId="ListParagraph">
    <w:name w:val="List Paragraph"/>
    <w:basedOn w:val="Normal"/>
    <w:uiPriority w:val="34"/>
    <w:qFormat/>
    <w:rsid w:val="00F668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5979335">
      <w:bodyDiv w:val="1"/>
      <w:marLeft w:val="0"/>
      <w:marRight w:val="0"/>
      <w:marTop w:val="0"/>
      <w:marBottom w:val="0"/>
      <w:divBdr>
        <w:top w:val="none" w:sz="0" w:space="0" w:color="auto"/>
        <w:left w:val="none" w:sz="0" w:space="0" w:color="auto"/>
        <w:bottom w:val="none" w:sz="0" w:space="0" w:color="auto"/>
        <w:right w:val="none" w:sz="0" w:space="0" w:color="auto"/>
      </w:divBdr>
    </w:div>
    <w:div w:id="555354820">
      <w:bodyDiv w:val="1"/>
      <w:marLeft w:val="53"/>
      <w:marRight w:val="53"/>
      <w:marTop w:val="53"/>
      <w:marBottom w:val="13"/>
      <w:divBdr>
        <w:top w:val="none" w:sz="0" w:space="0" w:color="auto"/>
        <w:left w:val="none" w:sz="0" w:space="0" w:color="auto"/>
        <w:bottom w:val="none" w:sz="0" w:space="0" w:color="auto"/>
        <w:right w:val="none" w:sz="0" w:space="0" w:color="auto"/>
      </w:divBdr>
      <w:divsChild>
        <w:div w:id="546647264">
          <w:marLeft w:val="0"/>
          <w:marRight w:val="0"/>
          <w:marTop w:val="0"/>
          <w:marBottom w:val="0"/>
          <w:divBdr>
            <w:top w:val="none" w:sz="0" w:space="0" w:color="auto"/>
            <w:left w:val="none" w:sz="0" w:space="0" w:color="auto"/>
            <w:bottom w:val="none" w:sz="0" w:space="0" w:color="auto"/>
            <w:right w:val="none" w:sz="0" w:space="0" w:color="auto"/>
          </w:divBdr>
          <w:divsChild>
            <w:div w:id="69153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547985">
      <w:bodyDiv w:val="1"/>
      <w:marLeft w:val="0"/>
      <w:marRight w:val="0"/>
      <w:marTop w:val="0"/>
      <w:marBottom w:val="0"/>
      <w:divBdr>
        <w:top w:val="none" w:sz="0" w:space="0" w:color="auto"/>
        <w:left w:val="none" w:sz="0" w:space="0" w:color="auto"/>
        <w:bottom w:val="none" w:sz="0" w:space="0" w:color="auto"/>
        <w:right w:val="none" w:sz="0" w:space="0" w:color="auto"/>
      </w:divBdr>
    </w:div>
    <w:div w:id="1930843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33\Agenda%20Wizard.Wi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Agenda Wizard.Wiz</Template>
  <TotalTime>0</TotalTime>
  <Pages>1</Pages>
  <Words>289</Words>
  <Characters>1746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Rochelle City Council Meeting</vt:lpstr>
    </vt:vector>
  </TitlesOfParts>
  <LinksUpToDate>false</LinksUpToDate>
  <CharactersWithSpaces>2031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Rochelle City Council Meeting</dc:title>
  <dc:subject>Call to Order</dc:subject>
  <dc:creator/>
  <cp:keywords/>
  <cp:lastModifiedBy/>
  <cp:revision>1</cp:revision>
  <dcterms:created xsi:type="dcterms:W3CDTF">2020-01-08T11:53:00Z</dcterms:created>
  <dcterms:modified xsi:type="dcterms:W3CDTF">2020-01-21T19:36:00Z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seDefaultLanguage">
    <vt:bool>true</vt:bool>
  </property>
  <property fmtid="{D5CDD505-2E9C-101B-9397-08002B2CF9AE}" pid="3" name="Version">
    <vt:i4>2003051900</vt:i4>
  </property>
  <property fmtid="{D5CDD505-2E9C-101B-9397-08002B2CF9AE}" pid="4" name="LCID">
    <vt:i4>1033</vt:i4>
  </property>
</Properties>
</file>